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DFCDCD" w14:textId="674CBDE7" w:rsidR="000E2E7B" w:rsidRDefault="004D22DC" w:rsidP="00AE187E">
      <w:pPr>
        <w:pStyle w:val="Heading1"/>
        <w:rPr>
          <w:rFonts w:ascii="Tahoma" w:hAnsi="Tahoma"/>
        </w:rPr>
      </w:pPr>
      <w:r>
        <w:rPr>
          <w:noProof/>
        </w:rPr>
        <w:object w:dxaOrig="1440" w:dyaOrig="1440" w14:anchorId="3A6EFE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9.3pt;margin-top:-14.3pt;width:112.5pt;height:150pt;z-index:251657728">
            <v:imagedata r:id="rId8" o:title=""/>
            <w10:wrap type="square" side="right"/>
          </v:shape>
          <o:OLEObject Type="Embed" ProgID="AcroExch.Document.7" ShapeID="_x0000_s1026" DrawAspect="Content" ObjectID="_1833835725" r:id="rId9"/>
        </w:object>
      </w:r>
    </w:p>
    <w:p w14:paraId="39E6EC4B" w14:textId="77777777" w:rsidR="000E2E7B" w:rsidRPr="009B4E61" w:rsidRDefault="0043731F" w:rsidP="000E2E7B">
      <w:pPr>
        <w:pBdr>
          <w:bottom w:val="single" w:sz="18" w:space="1" w:color="auto"/>
        </w:pBdr>
        <w:rPr>
          <w:rFonts w:ascii="Tahoma" w:hAnsi="Tahoma" w:cs="Tahoma"/>
          <w:szCs w:val="24"/>
        </w:rPr>
      </w:pPr>
      <w:bookmarkStart w:id="0" w:name="_Hlk133409768"/>
      <w:r>
        <w:rPr>
          <w:rFonts w:ascii="Tahoma" w:hAnsi="Tahoma" w:cs="Tahoma"/>
          <w:szCs w:val="24"/>
        </w:rPr>
        <w:t xml:space="preserve"> </w:t>
      </w:r>
      <w:r w:rsidR="000E2E7B" w:rsidRPr="009B4E61">
        <w:rPr>
          <w:rFonts w:ascii="Tahoma" w:hAnsi="Tahoma" w:cs="Tahoma"/>
          <w:szCs w:val="24"/>
        </w:rPr>
        <w:t xml:space="preserve">City of </w:t>
      </w:r>
      <w:smartTag w:uri="urn:schemas-microsoft-com:office:smarttags" w:element="place">
        <w:smartTag w:uri="urn:schemas-microsoft-com:office:smarttags" w:element="City">
          <w:r w:rsidR="000E2E7B" w:rsidRPr="009B4E61">
            <w:rPr>
              <w:rFonts w:ascii="Tahoma" w:hAnsi="Tahoma" w:cs="Tahoma"/>
              <w:szCs w:val="24"/>
            </w:rPr>
            <w:t>Ypsilanti</w:t>
          </w:r>
        </w:smartTag>
      </w:smartTag>
    </w:p>
    <w:p w14:paraId="6B03C346" w14:textId="531AF0C2" w:rsidR="000E2E7B" w:rsidRPr="000E2E7B" w:rsidRDefault="000E2E7B">
      <w:pPr>
        <w:rPr>
          <w:rFonts w:ascii="Tahoma" w:hAnsi="Tahoma"/>
          <w:sz w:val="20"/>
        </w:rPr>
      </w:pPr>
      <w:r w:rsidRPr="000E2E7B">
        <w:rPr>
          <w:rFonts w:ascii="Tahoma" w:hAnsi="Tahoma"/>
          <w:sz w:val="20"/>
        </w:rPr>
        <w:t>Police Department</w:t>
      </w:r>
      <w:r w:rsidR="00125039">
        <w:rPr>
          <w:rFonts w:ascii="Tahoma" w:hAnsi="Tahoma"/>
          <w:sz w:val="20"/>
        </w:rPr>
        <w:tab/>
      </w:r>
      <w:r w:rsidR="00125039">
        <w:rPr>
          <w:rFonts w:ascii="Tahoma" w:hAnsi="Tahoma"/>
          <w:sz w:val="20"/>
        </w:rPr>
        <w:tab/>
      </w:r>
      <w:r w:rsidR="00125039">
        <w:rPr>
          <w:rFonts w:ascii="Tahoma" w:hAnsi="Tahoma"/>
          <w:sz w:val="20"/>
        </w:rPr>
        <w:tab/>
      </w:r>
      <w:r w:rsidR="00125039">
        <w:rPr>
          <w:rFonts w:ascii="Tahoma" w:hAnsi="Tahoma"/>
          <w:sz w:val="20"/>
        </w:rPr>
        <w:tab/>
      </w:r>
      <w:r w:rsidR="00152BE1">
        <w:rPr>
          <w:rFonts w:ascii="Tahoma" w:hAnsi="Tahoma"/>
          <w:sz w:val="20"/>
        </w:rPr>
        <w:t xml:space="preserve">              </w:t>
      </w:r>
      <w:r w:rsidR="00152BE1" w:rsidRPr="00152BE1">
        <w:rPr>
          <w:rFonts w:ascii="Tahoma" w:hAnsi="Tahoma" w:cs="Tahoma"/>
          <w:sz w:val="20"/>
        </w:rPr>
        <w:t>Timothy Anderson, Chief of Police</w:t>
      </w:r>
    </w:p>
    <w:bookmarkEnd w:id="0"/>
    <w:p w14:paraId="0A673FF5" w14:textId="77777777" w:rsidR="000E2E7B" w:rsidRDefault="000E2E7B">
      <w:pPr>
        <w:rPr>
          <w:rFonts w:ascii="Tahoma" w:hAnsi="Tahoma"/>
        </w:rPr>
      </w:pPr>
    </w:p>
    <w:p w14:paraId="360D404B" w14:textId="77777777" w:rsidR="000E2E7B" w:rsidRDefault="000E2E7B" w:rsidP="00BC2F8F">
      <w:pPr>
        <w:jc w:val="center"/>
        <w:rPr>
          <w:rFonts w:ascii="Tahoma" w:hAnsi="Tahoma"/>
        </w:rPr>
      </w:pPr>
    </w:p>
    <w:p w14:paraId="3568501E" w14:textId="77777777" w:rsidR="000E2E7B" w:rsidRDefault="000E2E7B">
      <w:pPr>
        <w:rPr>
          <w:rFonts w:ascii="Tahoma" w:hAnsi="Tahoma"/>
        </w:rPr>
      </w:pPr>
    </w:p>
    <w:p w14:paraId="7DD664B0" w14:textId="77777777" w:rsidR="00861D3E" w:rsidRDefault="00861D3E">
      <w:pPr>
        <w:rPr>
          <w:rFonts w:ascii="Times New Roman" w:hAnsi="Times New Roman"/>
        </w:rPr>
      </w:pPr>
    </w:p>
    <w:p w14:paraId="24E1B351" w14:textId="77777777" w:rsidR="00861D3E" w:rsidRDefault="00861D3E">
      <w:pPr>
        <w:rPr>
          <w:rFonts w:ascii="Times New Roman" w:hAnsi="Times New Roman"/>
        </w:rPr>
      </w:pPr>
    </w:p>
    <w:p w14:paraId="01A8FC2D" w14:textId="27A1B96C" w:rsidR="00861D3E" w:rsidRPr="007302F2" w:rsidRDefault="00861D3E">
      <w:pPr>
        <w:rPr>
          <w:rFonts w:ascii="Times New Roman" w:hAnsi="Times New Roman"/>
          <w:b/>
          <w:bCs/>
          <w:sz w:val="32"/>
          <w:szCs w:val="32"/>
        </w:rPr>
      </w:pPr>
      <w:r w:rsidRPr="00861D3E">
        <w:rPr>
          <w:rFonts w:ascii="Times New Roman" w:hAnsi="Times New Roman"/>
          <w:b/>
          <w:bCs/>
          <w:sz w:val="32"/>
          <w:szCs w:val="32"/>
        </w:rPr>
        <w:t xml:space="preserve">        CALL FOR SERVICE SUMMARY</w:t>
      </w:r>
    </w:p>
    <w:p w14:paraId="4ADF0458" w14:textId="77777777" w:rsidR="007302F2" w:rsidRDefault="007302F2">
      <w:pPr>
        <w:rPr>
          <w:rFonts w:ascii="Times New Roman" w:hAnsi="Times New Roman"/>
        </w:rPr>
      </w:pPr>
    </w:p>
    <w:p w14:paraId="68B66E12" w14:textId="3CAEF4B3" w:rsidR="009626EF" w:rsidRDefault="00861D3E">
      <w:pPr>
        <w:rPr>
          <w:rFonts w:ascii="Times New Roman" w:hAnsi="Times New Roman"/>
        </w:rPr>
      </w:pPr>
      <w:r w:rsidRPr="00861D3E">
        <w:rPr>
          <w:rFonts w:ascii="Times New Roman" w:hAnsi="Times New Roman"/>
        </w:rPr>
        <w:t xml:space="preserve">This summary is to provide general highlights of items of interest and does not necessarily reflect every incident responded to or current investigation. This summary provides information covering a 24-hour period beginning at 12:00 a.m. through 11:59 p.m. for </w:t>
      </w:r>
      <w:r w:rsidR="008362EB">
        <w:rPr>
          <w:rFonts w:ascii="Times New Roman" w:hAnsi="Times New Roman"/>
        </w:rPr>
        <w:t>0</w:t>
      </w:r>
      <w:r w:rsidR="001839EA">
        <w:rPr>
          <w:rFonts w:ascii="Times New Roman" w:hAnsi="Times New Roman"/>
        </w:rPr>
        <w:t>2</w:t>
      </w:r>
      <w:r w:rsidR="006E664F">
        <w:rPr>
          <w:rFonts w:ascii="Times New Roman" w:hAnsi="Times New Roman"/>
        </w:rPr>
        <w:t>/</w:t>
      </w:r>
      <w:r w:rsidR="00A471D2">
        <w:rPr>
          <w:rFonts w:ascii="Times New Roman" w:hAnsi="Times New Roman"/>
        </w:rPr>
        <w:t>2</w:t>
      </w:r>
      <w:r w:rsidR="007C6333">
        <w:rPr>
          <w:rFonts w:ascii="Times New Roman" w:hAnsi="Times New Roman"/>
        </w:rPr>
        <w:t>8</w:t>
      </w:r>
      <w:r w:rsidR="006C27EC">
        <w:rPr>
          <w:rFonts w:ascii="Times New Roman" w:hAnsi="Times New Roman"/>
        </w:rPr>
        <w:t>/</w:t>
      </w:r>
      <w:r w:rsidRPr="00861D3E">
        <w:rPr>
          <w:rFonts w:ascii="Times New Roman" w:hAnsi="Times New Roman"/>
        </w:rPr>
        <w:t>202</w:t>
      </w:r>
      <w:r w:rsidR="008362EB">
        <w:rPr>
          <w:rFonts w:ascii="Times New Roman" w:hAnsi="Times New Roman"/>
        </w:rPr>
        <w:t>6.</w:t>
      </w:r>
    </w:p>
    <w:tbl>
      <w:tblPr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5"/>
        <w:gridCol w:w="2303"/>
        <w:gridCol w:w="6597"/>
      </w:tblGrid>
      <w:tr w:rsidR="000D4810" w:rsidRPr="006E66BE" w14:paraId="3E0B288C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6A00AB01" w14:textId="241052D9" w:rsidR="000D4810" w:rsidRDefault="00F96841" w:rsidP="005270E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0009</w:t>
            </w:r>
          </w:p>
        </w:tc>
        <w:tc>
          <w:tcPr>
            <w:tcW w:w="2303" w:type="dxa"/>
            <w:vAlign w:val="center"/>
          </w:tcPr>
          <w:p w14:paraId="36AD220D" w14:textId="7304D2D8" w:rsidR="000D4810" w:rsidRDefault="00F96841" w:rsidP="00514B73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Traffic Stop</w:t>
            </w:r>
          </w:p>
        </w:tc>
        <w:tc>
          <w:tcPr>
            <w:tcW w:w="6597" w:type="dxa"/>
            <w:vAlign w:val="center"/>
          </w:tcPr>
          <w:p w14:paraId="2B001AA6" w14:textId="63C13E63" w:rsidR="000D4810" w:rsidRDefault="00F96841" w:rsidP="000D481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W Michigan Ave. &amp; S. Summit St.</w:t>
            </w:r>
          </w:p>
        </w:tc>
      </w:tr>
      <w:tr w:rsidR="00707FD3" w:rsidRPr="006E66BE" w14:paraId="45EF4B0C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55CF6EE1" w14:textId="3856FB22" w:rsidR="00707FD3" w:rsidRDefault="00F96841" w:rsidP="005270E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0010</w:t>
            </w:r>
          </w:p>
        </w:tc>
        <w:tc>
          <w:tcPr>
            <w:tcW w:w="2303" w:type="dxa"/>
            <w:vAlign w:val="center"/>
          </w:tcPr>
          <w:p w14:paraId="11DD8B07" w14:textId="4E02553F" w:rsidR="00707FD3" w:rsidRDefault="00F96841" w:rsidP="00514B73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Directed Patrol</w:t>
            </w:r>
          </w:p>
        </w:tc>
        <w:tc>
          <w:tcPr>
            <w:tcW w:w="6597" w:type="dxa"/>
            <w:vAlign w:val="center"/>
          </w:tcPr>
          <w:p w14:paraId="7B2B447C" w14:textId="52D0D37A" w:rsidR="00707FD3" w:rsidRDefault="00F96841" w:rsidP="000D481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900 Blk N Congress St.</w:t>
            </w:r>
          </w:p>
        </w:tc>
      </w:tr>
      <w:tr w:rsidR="000D4810" w:rsidRPr="006E66BE" w14:paraId="1CAB447C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54FFA10A" w14:textId="272AEF02" w:rsidR="000D4810" w:rsidRDefault="00F96841" w:rsidP="005270E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0026</w:t>
            </w:r>
          </w:p>
        </w:tc>
        <w:tc>
          <w:tcPr>
            <w:tcW w:w="2303" w:type="dxa"/>
            <w:vAlign w:val="center"/>
          </w:tcPr>
          <w:p w14:paraId="6DD1EB4D" w14:textId="55E22FDE" w:rsidR="000D4810" w:rsidRDefault="00F96841" w:rsidP="00514B73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Follow Up</w:t>
            </w:r>
          </w:p>
        </w:tc>
        <w:tc>
          <w:tcPr>
            <w:tcW w:w="6597" w:type="dxa"/>
            <w:vAlign w:val="center"/>
          </w:tcPr>
          <w:p w14:paraId="293CCDAE" w14:textId="5AD94455" w:rsidR="000D4810" w:rsidRDefault="00F96841" w:rsidP="000D481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500 Blk W Michigan Ave.</w:t>
            </w:r>
          </w:p>
        </w:tc>
      </w:tr>
      <w:tr w:rsidR="000D4810" w:rsidRPr="006E66BE" w14:paraId="5D4486FE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1885A985" w14:textId="3A9DA6C3" w:rsidR="000D4810" w:rsidRDefault="00F96841" w:rsidP="005270E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0029</w:t>
            </w:r>
          </w:p>
        </w:tc>
        <w:tc>
          <w:tcPr>
            <w:tcW w:w="2303" w:type="dxa"/>
            <w:vAlign w:val="center"/>
          </w:tcPr>
          <w:p w14:paraId="5AC52104" w14:textId="3051E918" w:rsidR="000D4810" w:rsidRDefault="00F96841" w:rsidP="00514B73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Traffic Stop</w:t>
            </w:r>
          </w:p>
        </w:tc>
        <w:tc>
          <w:tcPr>
            <w:tcW w:w="6597" w:type="dxa"/>
            <w:vAlign w:val="center"/>
          </w:tcPr>
          <w:p w14:paraId="57907E27" w14:textId="135A12F4" w:rsidR="000D4810" w:rsidRDefault="00F96841" w:rsidP="000D481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W Michigan Ave. &amp; s Summit St.</w:t>
            </w:r>
          </w:p>
        </w:tc>
      </w:tr>
      <w:tr w:rsidR="000D4810" w:rsidRPr="006E66BE" w14:paraId="41307A58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66B9865B" w14:textId="6EA509C7" w:rsidR="000D4810" w:rsidRDefault="00F96841" w:rsidP="005270E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0050</w:t>
            </w:r>
          </w:p>
        </w:tc>
        <w:tc>
          <w:tcPr>
            <w:tcW w:w="2303" w:type="dxa"/>
            <w:vAlign w:val="center"/>
          </w:tcPr>
          <w:p w14:paraId="76643EE7" w14:textId="70700AC7" w:rsidR="000D4810" w:rsidRDefault="00F96841" w:rsidP="00514B73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Mental Health</w:t>
            </w:r>
          </w:p>
        </w:tc>
        <w:tc>
          <w:tcPr>
            <w:tcW w:w="6597" w:type="dxa"/>
            <w:vAlign w:val="center"/>
          </w:tcPr>
          <w:p w14:paraId="7ECE08B1" w14:textId="2390264D" w:rsidR="000D4810" w:rsidRDefault="00F96841" w:rsidP="000D481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800 Blk W Clark Rd.</w:t>
            </w:r>
          </w:p>
        </w:tc>
      </w:tr>
      <w:tr w:rsidR="000D4810" w:rsidRPr="006E66BE" w14:paraId="03FBCED4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0B50C270" w14:textId="4A4D3F5A" w:rsidR="000D4810" w:rsidRDefault="00F96841" w:rsidP="005270E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0124</w:t>
            </w:r>
          </w:p>
        </w:tc>
        <w:tc>
          <w:tcPr>
            <w:tcW w:w="2303" w:type="dxa"/>
            <w:vAlign w:val="center"/>
          </w:tcPr>
          <w:p w14:paraId="34400334" w14:textId="0949D307" w:rsidR="000D4810" w:rsidRDefault="00F96841" w:rsidP="00514B73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Traffic Stop</w:t>
            </w:r>
          </w:p>
        </w:tc>
        <w:tc>
          <w:tcPr>
            <w:tcW w:w="6597" w:type="dxa"/>
            <w:vAlign w:val="center"/>
          </w:tcPr>
          <w:p w14:paraId="16C7A46E" w14:textId="593FFFC1" w:rsidR="000D4810" w:rsidRDefault="00F96841" w:rsidP="000D481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Cornell Rd. </w:t>
            </w:r>
          </w:p>
        </w:tc>
      </w:tr>
      <w:tr w:rsidR="000D4810" w:rsidRPr="006E66BE" w14:paraId="1A5A766A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5DB5FCFB" w14:textId="184500AA" w:rsidR="000D4810" w:rsidRDefault="00F96841" w:rsidP="005270E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0208</w:t>
            </w:r>
          </w:p>
        </w:tc>
        <w:tc>
          <w:tcPr>
            <w:tcW w:w="2303" w:type="dxa"/>
            <w:vAlign w:val="center"/>
          </w:tcPr>
          <w:p w14:paraId="29B7214C" w14:textId="78AA750C" w:rsidR="000D4810" w:rsidRDefault="00F96841" w:rsidP="00B00117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Warrant Arrest</w:t>
            </w:r>
          </w:p>
        </w:tc>
        <w:tc>
          <w:tcPr>
            <w:tcW w:w="6597" w:type="dxa"/>
            <w:vAlign w:val="center"/>
          </w:tcPr>
          <w:p w14:paraId="71851A9A" w14:textId="057A1FED" w:rsidR="000D4810" w:rsidRDefault="00F96841" w:rsidP="000D481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6000 Blk </w:t>
            </w:r>
            <w:r w:rsidR="0013345D">
              <w:rPr>
                <w:rFonts w:ascii="Times New Roman" w:hAnsi="Times New Roman"/>
                <w:szCs w:val="24"/>
              </w:rPr>
              <w:t>Gotfredson</w:t>
            </w:r>
            <w:r>
              <w:rPr>
                <w:rFonts w:ascii="Times New Roman" w:hAnsi="Times New Roman"/>
                <w:szCs w:val="24"/>
              </w:rPr>
              <w:t xml:space="preserve"> Rd.</w:t>
            </w:r>
          </w:p>
        </w:tc>
      </w:tr>
      <w:tr w:rsidR="000D4810" w:rsidRPr="006E66BE" w14:paraId="1E5974AF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1CC012A9" w14:textId="4633FDFF" w:rsidR="000D4810" w:rsidRDefault="00F96841" w:rsidP="005270E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0236</w:t>
            </w:r>
          </w:p>
        </w:tc>
        <w:tc>
          <w:tcPr>
            <w:tcW w:w="2303" w:type="dxa"/>
            <w:vAlign w:val="center"/>
          </w:tcPr>
          <w:p w14:paraId="0F98AF38" w14:textId="3977BCB9" w:rsidR="000D4810" w:rsidRDefault="00F96841" w:rsidP="00514B73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Directed Patrol</w:t>
            </w:r>
          </w:p>
        </w:tc>
        <w:tc>
          <w:tcPr>
            <w:tcW w:w="6597" w:type="dxa"/>
            <w:vAlign w:val="center"/>
          </w:tcPr>
          <w:p w14:paraId="6F86B84E" w14:textId="710DC0BF" w:rsidR="000D4810" w:rsidRDefault="00F96841" w:rsidP="000D481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N Prospect St. &amp; Forest Ave.</w:t>
            </w:r>
          </w:p>
        </w:tc>
      </w:tr>
      <w:tr w:rsidR="00DD1EB4" w:rsidRPr="006E66BE" w14:paraId="10D22A5C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6ABC4B09" w14:textId="57EACC79" w:rsidR="00DD1EB4" w:rsidRDefault="00F96841" w:rsidP="005270E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0312</w:t>
            </w:r>
          </w:p>
        </w:tc>
        <w:tc>
          <w:tcPr>
            <w:tcW w:w="2303" w:type="dxa"/>
            <w:vAlign w:val="center"/>
          </w:tcPr>
          <w:p w14:paraId="5497909A" w14:textId="6D31C9BA" w:rsidR="00DD1EB4" w:rsidRDefault="00F96841" w:rsidP="00514B73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Traffic Stop</w:t>
            </w:r>
          </w:p>
        </w:tc>
        <w:tc>
          <w:tcPr>
            <w:tcW w:w="6597" w:type="dxa"/>
            <w:vAlign w:val="center"/>
          </w:tcPr>
          <w:p w14:paraId="55935935" w14:textId="519CD088" w:rsidR="00DD1EB4" w:rsidRDefault="00F96841" w:rsidP="00DD1EB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Monroe St. &amp; Hawkins St.</w:t>
            </w:r>
          </w:p>
        </w:tc>
      </w:tr>
      <w:tr w:rsidR="00DD1EB4" w:rsidRPr="006E66BE" w14:paraId="5D101691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01339B11" w14:textId="77944CB5" w:rsidR="00DD1EB4" w:rsidRDefault="0013345D" w:rsidP="005270E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0403</w:t>
            </w:r>
          </w:p>
        </w:tc>
        <w:tc>
          <w:tcPr>
            <w:tcW w:w="2303" w:type="dxa"/>
            <w:vAlign w:val="center"/>
          </w:tcPr>
          <w:p w14:paraId="33D083A3" w14:textId="4A911C27" w:rsidR="00DD1EB4" w:rsidRDefault="0013345D" w:rsidP="00514B73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Directed Patrol </w:t>
            </w:r>
          </w:p>
        </w:tc>
        <w:tc>
          <w:tcPr>
            <w:tcW w:w="6597" w:type="dxa"/>
            <w:vAlign w:val="center"/>
          </w:tcPr>
          <w:p w14:paraId="6156E15A" w14:textId="02659676" w:rsidR="00DD1EB4" w:rsidRDefault="0013345D" w:rsidP="00DD1EB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401 W Michigan </w:t>
            </w:r>
          </w:p>
        </w:tc>
      </w:tr>
      <w:tr w:rsidR="00C476DA" w:rsidRPr="006E66BE" w14:paraId="46C6F383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23830B7B" w14:textId="30309326" w:rsidR="00C476DA" w:rsidRDefault="0013345D" w:rsidP="00C476D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0448</w:t>
            </w:r>
          </w:p>
        </w:tc>
        <w:tc>
          <w:tcPr>
            <w:tcW w:w="2303" w:type="dxa"/>
            <w:vAlign w:val="center"/>
          </w:tcPr>
          <w:p w14:paraId="755C3576" w14:textId="54F7D27E" w:rsidR="00C476DA" w:rsidRDefault="0013345D" w:rsidP="00C476D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Assist Citizen </w:t>
            </w:r>
          </w:p>
        </w:tc>
        <w:tc>
          <w:tcPr>
            <w:tcW w:w="6597" w:type="dxa"/>
            <w:vAlign w:val="center"/>
          </w:tcPr>
          <w:p w14:paraId="6D7BF084" w14:textId="49D3E709" w:rsidR="00C476DA" w:rsidRDefault="0013345D" w:rsidP="00C476DA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500 Blk W Michigan </w:t>
            </w:r>
          </w:p>
        </w:tc>
      </w:tr>
      <w:tr w:rsidR="00C476DA" w:rsidRPr="006E66BE" w14:paraId="237B9357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1591ED2E" w14:textId="2F8CA7A9" w:rsidR="00C476DA" w:rsidRDefault="0013345D" w:rsidP="00C476D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0510</w:t>
            </w:r>
          </w:p>
        </w:tc>
        <w:tc>
          <w:tcPr>
            <w:tcW w:w="2303" w:type="dxa"/>
            <w:vAlign w:val="center"/>
          </w:tcPr>
          <w:p w14:paraId="1A44C8A4" w14:textId="6DB790DF" w:rsidR="00C476DA" w:rsidRDefault="0013345D" w:rsidP="00C476D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Suspicious</w:t>
            </w:r>
          </w:p>
        </w:tc>
        <w:tc>
          <w:tcPr>
            <w:tcW w:w="6597" w:type="dxa"/>
            <w:vAlign w:val="center"/>
          </w:tcPr>
          <w:p w14:paraId="5BD207A1" w14:textId="0954BF6C" w:rsidR="00C476DA" w:rsidRDefault="0013345D" w:rsidP="00C476DA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Jefferson and </w:t>
            </w:r>
            <w:proofErr w:type="gramStart"/>
            <w:r>
              <w:rPr>
                <w:rFonts w:ascii="Times New Roman" w:hAnsi="Times New Roman"/>
                <w:szCs w:val="24"/>
              </w:rPr>
              <w:t>First</w:t>
            </w:r>
            <w:proofErr w:type="gramEnd"/>
            <w:r>
              <w:rPr>
                <w:rFonts w:ascii="Times New Roman" w:hAnsi="Times New Roman"/>
                <w:szCs w:val="24"/>
              </w:rPr>
              <w:t xml:space="preserve"> </w:t>
            </w:r>
          </w:p>
        </w:tc>
      </w:tr>
      <w:tr w:rsidR="00C476DA" w:rsidRPr="006E66BE" w14:paraId="46FBEA77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34B3E965" w14:textId="764A253E" w:rsidR="00C476DA" w:rsidRDefault="00D13F0A" w:rsidP="00C476D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0823</w:t>
            </w:r>
          </w:p>
        </w:tc>
        <w:tc>
          <w:tcPr>
            <w:tcW w:w="2303" w:type="dxa"/>
            <w:vAlign w:val="center"/>
          </w:tcPr>
          <w:p w14:paraId="750DA473" w14:textId="374862E5" w:rsidR="00C476DA" w:rsidRDefault="00D13F0A" w:rsidP="00C476D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Parking Complaint </w:t>
            </w:r>
          </w:p>
        </w:tc>
        <w:tc>
          <w:tcPr>
            <w:tcW w:w="6597" w:type="dxa"/>
            <w:vAlign w:val="center"/>
          </w:tcPr>
          <w:p w14:paraId="276ACB09" w14:textId="35C29D6A" w:rsidR="00C476DA" w:rsidRDefault="00D13F0A" w:rsidP="00C476DA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800 Blk Monroe</w:t>
            </w:r>
          </w:p>
        </w:tc>
      </w:tr>
      <w:tr w:rsidR="00C476DA" w:rsidRPr="006E66BE" w14:paraId="286B8C30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4588375D" w14:textId="3A4271C0" w:rsidR="00C476DA" w:rsidRDefault="00D13F0A" w:rsidP="00C476D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0829</w:t>
            </w:r>
          </w:p>
        </w:tc>
        <w:tc>
          <w:tcPr>
            <w:tcW w:w="2303" w:type="dxa"/>
            <w:vAlign w:val="center"/>
          </w:tcPr>
          <w:p w14:paraId="15C0C0BB" w14:textId="1DE2C829" w:rsidR="00C476DA" w:rsidRDefault="00D13F0A" w:rsidP="00C476D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PDA</w:t>
            </w:r>
          </w:p>
        </w:tc>
        <w:tc>
          <w:tcPr>
            <w:tcW w:w="6597" w:type="dxa"/>
            <w:vAlign w:val="center"/>
          </w:tcPr>
          <w:p w14:paraId="1EAE8686" w14:textId="024EB3B7" w:rsidR="00C476DA" w:rsidRDefault="00D13F0A" w:rsidP="00C476DA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First and Monroe</w:t>
            </w:r>
          </w:p>
        </w:tc>
      </w:tr>
      <w:tr w:rsidR="00C476DA" w:rsidRPr="006E66BE" w14:paraId="71CA05CA" w14:textId="77777777" w:rsidTr="00523E30">
        <w:trPr>
          <w:trHeight w:val="476"/>
        </w:trPr>
        <w:tc>
          <w:tcPr>
            <w:tcW w:w="1085" w:type="dxa"/>
            <w:vAlign w:val="center"/>
          </w:tcPr>
          <w:p w14:paraId="2E2B1B3A" w14:textId="0C1D5016" w:rsidR="00C476DA" w:rsidRDefault="00D13F0A" w:rsidP="00C476D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0851</w:t>
            </w:r>
          </w:p>
        </w:tc>
        <w:tc>
          <w:tcPr>
            <w:tcW w:w="2303" w:type="dxa"/>
            <w:vAlign w:val="center"/>
          </w:tcPr>
          <w:p w14:paraId="46C04AD9" w14:textId="52BB6630" w:rsidR="00C476DA" w:rsidRDefault="00D13F0A" w:rsidP="00C476D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Suspicious</w:t>
            </w:r>
          </w:p>
        </w:tc>
        <w:tc>
          <w:tcPr>
            <w:tcW w:w="6597" w:type="dxa"/>
            <w:vAlign w:val="center"/>
          </w:tcPr>
          <w:p w14:paraId="5A044B4F" w14:textId="2DDCB29C" w:rsidR="00C476DA" w:rsidRPr="00FC4C24" w:rsidRDefault="00D13F0A" w:rsidP="00C476DA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300 Blk Jarvis </w:t>
            </w:r>
          </w:p>
        </w:tc>
      </w:tr>
      <w:tr w:rsidR="00C476DA" w:rsidRPr="006E66BE" w14:paraId="588B6A10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5B4B002E" w14:textId="6C25C133" w:rsidR="00C476DA" w:rsidRDefault="00D13F0A" w:rsidP="00C476D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0904</w:t>
            </w:r>
          </w:p>
        </w:tc>
        <w:tc>
          <w:tcPr>
            <w:tcW w:w="2303" w:type="dxa"/>
            <w:vAlign w:val="center"/>
          </w:tcPr>
          <w:p w14:paraId="6752D793" w14:textId="0B1A2F96" w:rsidR="00C476DA" w:rsidRDefault="00D13F0A" w:rsidP="00C476D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Directed Patrol </w:t>
            </w:r>
          </w:p>
        </w:tc>
        <w:tc>
          <w:tcPr>
            <w:tcW w:w="6597" w:type="dxa"/>
            <w:vAlign w:val="center"/>
          </w:tcPr>
          <w:p w14:paraId="70250DB2" w14:textId="42125CD4" w:rsidR="00C476DA" w:rsidRDefault="00D13F0A" w:rsidP="00C476DA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1096 HRD</w:t>
            </w:r>
          </w:p>
        </w:tc>
      </w:tr>
      <w:tr w:rsidR="00FF27D8" w:rsidRPr="006E66BE" w14:paraId="4619B50A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7A26DCA3" w14:textId="7845DE14" w:rsidR="00FF27D8" w:rsidRDefault="00D13F0A" w:rsidP="00FF27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0922</w:t>
            </w:r>
          </w:p>
        </w:tc>
        <w:tc>
          <w:tcPr>
            <w:tcW w:w="2303" w:type="dxa"/>
            <w:vAlign w:val="center"/>
          </w:tcPr>
          <w:p w14:paraId="3FEB4A0F" w14:textId="72FFEC93" w:rsidR="00FF27D8" w:rsidRDefault="00D13F0A" w:rsidP="00FF27D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Welfare Check </w:t>
            </w:r>
          </w:p>
        </w:tc>
        <w:tc>
          <w:tcPr>
            <w:tcW w:w="6597" w:type="dxa"/>
            <w:vAlign w:val="center"/>
          </w:tcPr>
          <w:p w14:paraId="4084EA34" w14:textId="784463E6" w:rsidR="00FF27D8" w:rsidRDefault="00D13F0A" w:rsidP="00FF27D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200 Blk N Normal </w:t>
            </w:r>
          </w:p>
        </w:tc>
      </w:tr>
      <w:tr w:rsidR="00FF27D8" w:rsidRPr="006E66BE" w14:paraId="57C3C2DB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63DB3611" w14:textId="60CDDE29" w:rsidR="00FF27D8" w:rsidRDefault="00D13F0A" w:rsidP="00FF27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0950</w:t>
            </w:r>
          </w:p>
        </w:tc>
        <w:tc>
          <w:tcPr>
            <w:tcW w:w="2303" w:type="dxa"/>
            <w:vAlign w:val="center"/>
          </w:tcPr>
          <w:p w14:paraId="6BB6037D" w14:textId="65585C4A" w:rsidR="00FF27D8" w:rsidRDefault="00D13F0A" w:rsidP="00FF27D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Directed Patrol </w:t>
            </w:r>
          </w:p>
        </w:tc>
        <w:tc>
          <w:tcPr>
            <w:tcW w:w="6597" w:type="dxa"/>
            <w:vAlign w:val="center"/>
          </w:tcPr>
          <w:p w14:paraId="40B0C008" w14:textId="3928CAA2" w:rsidR="00FF27D8" w:rsidRDefault="00D13F0A" w:rsidP="00FF27D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Clark and Leforge </w:t>
            </w:r>
          </w:p>
        </w:tc>
      </w:tr>
      <w:tr w:rsidR="00FF27D8" w:rsidRPr="006E66BE" w14:paraId="0C90806A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11D9FA8D" w14:textId="44C96E7A" w:rsidR="00FF27D8" w:rsidRDefault="00D13F0A" w:rsidP="00FF27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1001</w:t>
            </w:r>
          </w:p>
        </w:tc>
        <w:tc>
          <w:tcPr>
            <w:tcW w:w="2303" w:type="dxa"/>
            <w:vAlign w:val="center"/>
          </w:tcPr>
          <w:p w14:paraId="726D9E87" w14:textId="677B721C" w:rsidR="00FF27D8" w:rsidRDefault="00D13F0A" w:rsidP="00FF27D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Traffic Stop </w:t>
            </w:r>
          </w:p>
        </w:tc>
        <w:tc>
          <w:tcPr>
            <w:tcW w:w="6597" w:type="dxa"/>
            <w:vAlign w:val="center"/>
          </w:tcPr>
          <w:p w14:paraId="7267A0CB" w14:textId="4343DEE2" w:rsidR="00FF27D8" w:rsidRDefault="00D13F0A" w:rsidP="00FF27D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Washtenaw and Mansfield </w:t>
            </w:r>
          </w:p>
        </w:tc>
      </w:tr>
      <w:tr w:rsidR="00FF27D8" w:rsidRPr="006E66BE" w14:paraId="013F4132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3CF083E9" w14:textId="7E12BD1F" w:rsidR="00FF27D8" w:rsidRDefault="00D13F0A" w:rsidP="00FF27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1011</w:t>
            </w:r>
          </w:p>
        </w:tc>
        <w:tc>
          <w:tcPr>
            <w:tcW w:w="2303" w:type="dxa"/>
            <w:vAlign w:val="center"/>
          </w:tcPr>
          <w:p w14:paraId="72015363" w14:textId="7F3A8682" w:rsidR="00FF27D8" w:rsidRDefault="00D13F0A" w:rsidP="00FF27D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Welfare Check </w:t>
            </w:r>
          </w:p>
        </w:tc>
        <w:tc>
          <w:tcPr>
            <w:tcW w:w="6597" w:type="dxa"/>
            <w:vAlign w:val="center"/>
          </w:tcPr>
          <w:p w14:paraId="37E903B0" w14:textId="5359AC7C" w:rsidR="00FF27D8" w:rsidRDefault="00D13F0A" w:rsidP="00FF27D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200 Blk N Normal </w:t>
            </w:r>
          </w:p>
        </w:tc>
      </w:tr>
      <w:tr w:rsidR="00FF27D8" w:rsidRPr="006E66BE" w14:paraId="7AF1B253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56B9897E" w14:textId="420EAC7C" w:rsidR="00FF27D8" w:rsidRDefault="00D13F0A" w:rsidP="00FF27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1036</w:t>
            </w:r>
          </w:p>
        </w:tc>
        <w:tc>
          <w:tcPr>
            <w:tcW w:w="2303" w:type="dxa"/>
            <w:vAlign w:val="center"/>
          </w:tcPr>
          <w:p w14:paraId="26DC7A52" w14:textId="42E170B2" w:rsidR="00FF27D8" w:rsidRDefault="00D13F0A" w:rsidP="00FF27D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Traffic Stop </w:t>
            </w:r>
          </w:p>
        </w:tc>
        <w:tc>
          <w:tcPr>
            <w:tcW w:w="6597" w:type="dxa"/>
            <w:vAlign w:val="center"/>
          </w:tcPr>
          <w:p w14:paraId="734D6391" w14:textId="564C57EB" w:rsidR="00FF27D8" w:rsidRDefault="00D13F0A" w:rsidP="00FF27D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Harriet and Armstrong </w:t>
            </w:r>
          </w:p>
        </w:tc>
      </w:tr>
      <w:tr w:rsidR="00FF27D8" w:rsidRPr="006E66BE" w14:paraId="7D133418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390FA49E" w14:textId="0D3F6DF8" w:rsidR="00FF27D8" w:rsidRDefault="00D13F0A" w:rsidP="00FF27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1038</w:t>
            </w:r>
          </w:p>
        </w:tc>
        <w:tc>
          <w:tcPr>
            <w:tcW w:w="2303" w:type="dxa"/>
            <w:vAlign w:val="center"/>
          </w:tcPr>
          <w:p w14:paraId="282B1FCF" w14:textId="36944E8F" w:rsidR="00FF27D8" w:rsidRDefault="00D13F0A" w:rsidP="00FF27D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Directed Patrol </w:t>
            </w:r>
          </w:p>
        </w:tc>
        <w:tc>
          <w:tcPr>
            <w:tcW w:w="6597" w:type="dxa"/>
            <w:vAlign w:val="center"/>
          </w:tcPr>
          <w:p w14:paraId="19701CF2" w14:textId="4527BA07" w:rsidR="00FF27D8" w:rsidRDefault="00D13F0A" w:rsidP="00FF27D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Transit Center </w:t>
            </w:r>
          </w:p>
        </w:tc>
      </w:tr>
      <w:tr w:rsidR="00FF27D8" w:rsidRPr="006E66BE" w14:paraId="2AB011DD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526A12DF" w14:textId="68263DCF" w:rsidR="00FF27D8" w:rsidRDefault="00D13F0A" w:rsidP="00FF27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1048</w:t>
            </w:r>
          </w:p>
        </w:tc>
        <w:tc>
          <w:tcPr>
            <w:tcW w:w="2303" w:type="dxa"/>
            <w:vAlign w:val="center"/>
          </w:tcPr>
          <w:p w14:paraId="4A62E388" w14:textId="5F611957" w:rsidR="00FF27D8" w:rsidRDefault="00D13F0A" w:rsidP="00FF27D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Directed Patrol </w:t>
            </w:r>
          </w:p>
        </w:tc>
        <w:tc>
          <w:tcPr>
            <w:tcW w:w="6597" w:type="dxa"/>
            <w:vAlign w:val="center"/>
          </w:tcPr>
          <w:p w14:paraId="4EBFAF2C" w14:textId="7F0588BB" w:rsidR="00FF27D8" w:rsidRDefault="00D13F0A" w:rsidP="00FF27D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Washington and Ferris </w:t>
            </w:r>
          </w:p>
        </w:tc>
      </w:tr>
      <w:tr w:rsidR="00FF27D8" w:rsidRPr="006E66BE" w14:paraId="40D36332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241036CC" w14:textId="233CA5FB" w:rsidR="00FF27D8" w:rsidRDefault="00D13F0A" w:rsidP="00FF27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1049</w:t>
            </w:r>
          </w:p>
        </w:tc>
        <w:tc>
          <w:tcPr>
            <w:tcW w:w="2303" w:type="dxa"/>
            <w:vAlign w:val="center"/>
          </w:tcPr>
          <w:p w14:paraId="1D12E802" w14:textId="1532B6C5" w:rsidR="00FF27D8" w:rsidRDefault="00D13F0A" w:rsidP="00FF27D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Traffic Stop </w:t>
            </w:r>
          </w:p>
        </w:tc>
        <w:tc>
          <w:tcPr>
            <w:tcW w:w="6597" w:type="dxa"/>
            <w:vAlign w:val="center"/>
          </w:tcPr>
          <w:p w14:paraId="795B5B88" w14:textId="3118C690" w:rsidR="00FF27D8" w:rsidRDefault="00D13F0A" w:rsidP="00FF27D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Harriet and Armstrong </w:t>
            </w:r>
          </w:p>
        </w:tc>
      </w:tr>
      <w:tr w:rsidR="00FF27D8" w:rsidRPr="006E66BE" w14:paraId="55B3E07B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43E2D58B" w14:textId="064786C8" w:rsidR="00FF27D8" w:rsidRDefault="00D13F0A" w:rsidP="00FF27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1054</w:t>
            </w:r>
          </w:p>
        </w:tc>
        <w:tc>
          <w:tcPr>
            <w:tcW w:w="2303" w:type="dxa"/>
            <w:vAlign w:val="center"/>
          </w:tcPr>
          <w:p w14:paraId="7027096A" w14:textId="1A72FA73" w:rsidR="00FF27D8" w:rsidRDefault="00D13F0A" w:rsidP="00FF27D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Traffic Stop </w:t>
            </w:r>
          </w:p>
        </w:tc>
        <w:tc>
          <w:tcPr>
            <w:tcW w:w="6597" w:type="dxa"/>
            <w:vAlign w:val="center"/>
          </w:tcPr>
          <w:p w14:paraId="24A12923" w14:textId="4318DB42" w:rsidR="00FF27D8" w:rsidRDefault="00D13F0A" w:rsidP="00FF27D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First and Monroe </w:t>
            </w:r>
          </w:p>
        </w:tc>
      </w:tr>
      <w:tr w:rsidR="00FF27D8" w:rsidRPr="006E66BE" w14:paraId="1F1487D2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401DFE11" w14:textId="40061F39" w:rsidR="00FF27D8" w:rsidRDefault="00D13F0A" w:rsidP="00FF27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1102</w:t>
            </w:r>
          </w:p>
        </w:tc>
        <w:tc>
          <w:tcPr>
            <w:tcW w:w="2303" w:type="dxa"/>
            <w:vAlign w:val="center"/>
          </w:tcPr>
          <w:p w14:paraId="59A8BB39" w14:textId="0CE0065B" w:rsidR="00FF27D8" w:rsidRDefault="00D13F0A" w:rsidP="00FF27D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Directed Patrol </w:t>
            </w:r>
          </w:p>
        </w:tc>
        <w:tc>
          <w:tcPr>
            <w:tcW w:w="6597" w:type="dxa"/>
            <w:vAlign w:val="center"/>
          </w:tcPr>
          <w:p w14:paraId="39236CDF" w14:textId="001CD5ED" w:rsidR="00FF27D8" w:rsidRDefault="00D13F0A" w:rsidP="00FF27D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Parkridge </w:t>
            </w:r>
          </w:p>
        </w:tc>
      </w:tr>
      <w:tr w:rsidR="00FF27D8" w:rsidRPr="006E66BE" w14:paraId="08B2112C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25069850" w14:textId="2B5CFEEF" w:rsidR="00FF27D8" w:rsidRDefault="00D13F0A" w:rsidP="00FF27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1104</w:t>
            </w:r>
          </w:p>
        </w:tc>
        <w:tc>
          <w:tcPr>
            <w:tcW w:w="2303" w:type="dxa"/>
            <w:vAlign w:val="center"/>
          </w:tcPr>
          <w:p w14:paraId="090DEF6F" w14:textId="09EED24E" w:rsidR="00FF27D8" w:rsidRDefault="00D13F0A" w:rsidP="00FF27D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Traffic Stop </w:t>
            </w:r>
          </w:p>
        </w:tc>
        <w:tc>
          <w:tcPr>
            <w:tcW w:w="6597" w:type="dxa"/>
            <w:vAlign w:val="center"/>
          </w:tcPr>
          <w:p w14:paraId="76A73BE7" w14:textId="5EFD202B" w:rsidR="00FF27D8" w:rsidRDefault="00D13F0A" w:rsidP="00FF27D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Harriet and Armstrong </w:t>
            </w:r>
          </w:p>
        </w:tc>
      </w:tr>
      <w:tr w:rsidR="00FF27D8" w:rsidRPr="006E66BE" w14:paraId="6EF7ADA9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073A1A5A" w14:textId="72B16A3B" w:rsidR="00FF27D8" w:rsidRDefault="00D13F0A" w:rsidP="00FF27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1107</w:t>
            </w:r>
          </w:p>
        </w:tc>
        <w:tc>
          <w:tcPr>
            <w:tcW w:w="2303" w:type="dxa"/>
            <w:vAlign w:val="center"/>
          </w:tcPr>
          <w:p w14:paraId="5B11B115" w14:textId="5BAB2352" w:rsidR="00FF27D8" w:rsidRDefault="00D13F0A" w:rsidP="00FF27D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Directed Patrol </w:t>
            </w:r>
          </w:p>
        </w:tc>
        <w:tc>
          <w:tcPr>
            <w:tcW w:w="6597" w:type="dxa"/>
            <w:vAlign w:val="center"/>
          </w:tcPr>
          <w:p w14:paraId="50C349EB" w14:textId="0678042F" w:rsidR="00FF27D8" w:rsidRDefault="00D13F0A" w:rsidP="00FF27D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Transit Center </w:t>
            </w:r>
          </w:p>
        </w:tc>
      </w:tr>
      <w:tr w:rsidR="00FF27D8" w:rsidRPr="006E66BE" w14:paraId="4F61843E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4A7B0C7A" w14:textId="50B6A305" w:rsidR="00FF27D8" w:rsidRDefault="0082137D" w:rsidP="00FF27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1111</w:t>
            </w:r>
          </w:p>
        </w:tc>
        <w:tc>
          <w:tcPr>
            <w:tcW w:w="2303" w:type="dxa"/>
            <w:vAlign w:val="center"/>
          </w:tcPr>
          <w:p w14:paraId="6D9A747E" w14:textId="7458FA26" w:rsidR="00FF27D8" w:rsidRDefault="0082137D" w:rsidP="00FF27D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PDA</w:t>
            </w:r>
          </w:p>
        </w:tc>
        <w:tc>
          <w:tcPr>
            <w:tcW w:w="6597" w:type="dxa"/>
            <w:vAlign w:val="center"/>
          </w:tcPr>
          <w:p w14:paraId="5973ED40" w14:textId="249618D9" w:rsidR="00FF27D8" w:rsidRDefault="0082137D" w:rsidP="00FF27D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Washtenaw and Hamilton </w:t>
            </w:r>
          </w:p>
        </w:tc>
      </w:tr>
      <w:tr w:rsidR="00FF27D8" w:rsidRPr="006E66BE" w14:paraId="4F59E88B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53581644" w14:textId="75624260" w:rsidR="00FF27D8" w:rsidRDefault="0082137D" w:rsidP="00FF27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1113</w:t>
            </w:r>
          </w:p>
        </w:tc>
        <w:tc>
          <w:tcPr>
            <w:tcW w:w="2303" w:type="dxa"/>
            <w:vAlign w:val="center"/>
          </w:tcPr>
          <w:p w14:paraId="755B1581" w14:textId="163F3BB8" w:rsidR="00FF27D8" w:rsidRDefault="0082137D" w:rsidP="00FF27D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A/B</w:t>
            </w:r>
          </w:p>
        </w:tc>
        <w:tc>
          <w:tcPr>
            <w:tcW w:w="6597" w:type="dxa"/>
            <w:vAlign w:val="center"/>
          </w:tcPr>
          <w:p w14:paraId="4254EECC" w14:textId="44CD95EC" w:rsidR="00FF27D8" w:rsidRDefault="0082137D" w:rsidP="00FF27D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10 Blk S Washington </w:t>
            </w:r>
          </w:p>
        </w:tc>
      </w:tr>
      <w:tr w:rsidR="00FF27D8" w:rsidRPr="006E66BE" w14:paraId="60314DA5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6CE925F7" w14:textId="551D00A5" w:rsidR="00FF27D8" w:rsidRDefault="0082137D" w:rsidP="00FF27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1154</w:t>
            </w:r>
          </w:p>
        </w:tc>
        <w:tc>
          <w:tcPr>
            <w:tcW w:w="2303" w:type="dxa"/>
            <w:vAlign w:val="center"/>
          </w:tcPr>
          <w:p w14:paraId="47627622" w14:textId="2410B761" w:rsidR="00FF27D8" w:rsidRDefault="0082137D" w:rsidP="00FF27D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Follow Up </w:t>
            </w:r>
          </w:p>
        </w:tc>
        <w:tc>
          <w:tcPr>
            <w:tcW w:w="6597" w:type="dxa"/>
            <w:vAlign w:val="center"/>
          </w:tcPr>
          <w:p w14:paraId="275AC481" w14:textId="72DA51C2" w:rsidR="00FF27D8" w:rsidRDefault="0082137D" w:rsidP="00FF27D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200 Blk W Michigan </w:t>
            </w:r>
          </w:p>
        </w:tc>
      </w:tr>
      <w:tr w:rsidR="00FF27D8" w:rsidRPr="006E66BE" w14:paraId="01845FB4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420B0E82" w14:textId="57487F12" w:rsidR="00FF27D8" w:rsidRDefault="0082137D" w:rsidP="00FF27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1220</w:t>
            </w:r>
          </w:p>
        </w:tc>
        <w:tc>
          <w:tcPr>
            <w:tcW w:w="2303" w:type="dxa"/>
            <w:vAlign w:val="center"/>
          </w:tcPr>
          <w:p w14:paraId="3D387A80" w14:textId="369A6E76" w:rsidR="00FF27D8" w:rsidRDefault="0082137D" w:rsidP="00FF27D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Directed Patrol </w:t>
            </w:r>
          </w:p>
        </w:tc>
        <w:tc>
          <w:tcPr>
            <w:tcW w:w="6597" w:type="dxa"/>
            <w:vAlign w:val="center"/>
          </w:tcPr>
          <w:p w14:paraId="3AC06235" w14:textId="495B6FE6" w:rsidR="00FF27D8" w:rsidRDefault="0082137D" w:rsidP="00FF27D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1096 HRD</w:t>
            </w:r>
          </w:p>
        </w:tc>
      </w:tr>
      <w:tr w:rsidR="00FF27D8" w:rsidRPr="006E66BE" w14:paraId="0354F60B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618C8AA3" w14:textId="65EB9C1E" w:rsidR="00FF27D8" w:rsidRDefault="0082137D" w:rsidP="00FF27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1227</w:t>
            </w:r>
          </w:p>
        </w:tc>
        <w:tc>
          <w:tcPr>
            <w:tcW w:w="2303" w:type="dxa"/>
            <w:vAlign w:val="center"/>
          </w:tcPr>
          <w:p w14:paraId="67AF87C6" w14:textId="1A62CE54" w:rsidR="00FF27D8" w:rsidRDefault="0082137D" w:rsidP="00FF27D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Directed Patrol </w:t>
            </w:r>
          </w:p>
        </w:tc>
        <w:tc>
          <w:tcPr>
            <w:tcW w:w="6597" w:type="dxa"/>
            <w:vAlign w:val="center"/>
          </w:tcPr>
          <w:p w14:paraId="53F89ABC" w14:textId="4304E4B8" w:rsidR="00FF27D8" w:rsidRDefault="0082137D" w:rsidP="00FF27D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Huron Vista Apts.</w:t>
            </w:r>
          </w:p>
        </w:tc>
      </w:tr>
      <w:tr w:rsidR="00FF27D8" w:rsidRPr="006E66BE" w14:paraId="457CF939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007C53FF" w14:textId="63112896" w:rsidR="00FF27D8" w:rsidRDefault="0082137D" w:rsidP="00FF27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1247</w:t>
            </w:r>
          </w:p>
        </w:tc>
        <w:tc>
          <w:tcPr>
            <w:tcW w:w="2303" w:type="dxa"/>
            <w:vAlign w:val="center"/>
          </w:tcPr>
          <w:p w14:paraId="3CAF1AA1" w14:textId="1E4A79E6" w:rsidR="00FF27D8" w:rsidRDefault="0082137D" w:rsidP="00FF27D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Assist Citizen </w:t>
            </w:r>
          </w:p>
        </w:tc>
        <w:tc>
          <w:tcPr>
            <w:tcW w:w="6597" w:type="dxa"/>
            <w:vAlign w:val="center"/>
          </w:tcPr>
          <w:p w14:paraId="249D66C9" w14:textId="79CEBD27" w:rsidR="00FF27D8" w:rsidRDefault="0082137D" w:rsidP="00FF27D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Hamilton and Harriet </w:t>
            </w:r>
          </w:p>
        </w:tc>
      </w:tr>
      <w:tr w:rsidR="00FF27D8" w:rsidRPr="006E66BE" w14:paraId="79C111CB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2F125411" w14:textId="63A75277" w:rsidR="00FF27D8" w:rsidRDefault="0082137D" w:rsidP="00FF27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1249</w:t>
            </w:r>
          </w:p>
        </w:tc>
        <w:tc>
          <w:tcPr>
            <w:tcW w:w="2303" w:type="dxa"/>
            <w:vAlign w:val="center"/>
          </w:tcPr>
          <w:p w14:paraId="6D2FEA2A" w14:textId="05F768E5" w:rsidR="00FF27D8" w:rsidRDefault="0082137D" w:rsidP="00FF27D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Directed Patrol </w:t>
            </w:r>
          </w:p>
        </w:tc>
        <w:tc>
          <w:tcPr>
            <w:tcW w:w="6597" w:type="dxa"/>
            <w:vAlign w:val="center"/>
          </w:tcPr>
          <w:p w14:paraId="62372CDD" w14:textId="76ECBAB8" w:rsidR="00FF27D8" w:rsidRDefault="0082137D" w:rsidP="00FF27D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Depot Town </w:t>
            </w:r>
          </w:p>
        </w:tc>
      </w:tr>
      <w:tr w:rsidR="00FF27D8" w:rsidRPr="006E66BE" w14:paraId="4E2315B3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6099C705" w14:textId="067CA4D2" w:rsidR="00FF27D8" w:rsidRDefault="0082137D" w:rsidP="00FF27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1258</w:t>
            </w:r>
          </w:p>
        </w:tc>
        <w:tc>
          <w:tcPr>
            <w:tcW w:w="2303" w:type="dxa"/>
            <w:vAlign w:val="center"/>
          </w:tcPr>
          <w:p w14:paraId="0675022E" w14:textId="362E9A02" w:rsidR="00FF27D8" w:rsidRDefault="0082137D" w:rsidP="00FF27D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Follow Up </w:t>
            </w:r>
          </w:p>
        </w:tc>
        <w:tc>
          <w:tcPr>
            <w:tcW w:w="6597" w:type="dxa"/>
            <w:vAlign w:val="center"/>
          </w:tcPr>
          <w:p w14:paraId="51E15FBF" w14:textId="6B83A6D6" w:rsidR="00FF27D8" w:rsidRDefault="0082137D" w:rsidP="00FF27D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1500 Blk Andrea</w:t>
            </w:r>
          </w:p>
        </w:tc>
      </w:tr>
      <w:tr w:rsidR="00FF27D8" w:rsidRPr="006E66BE" w14:paraId="373BC385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0CCDD651" w14:textId="582B9F11" w:rsidR="00FF27D8" w:rsidRDefault="0082137D" w:rsidP="00FF27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1320</w:t>
            </w:r>
          </w:p>
        </w:tc>
        <w:tc>
          <w:tcPr>
            <w:tcW w:w="2303" w:type="dxa"/>
            <w:vAlign w:val="center"/>
          </w:tcPr>
          <w:p w14:paraId="4FA3A529" w14:textId="56C3943F" w:rsidR="00FF27D8" w:rsidRDefault="0082137D" w:rsidP="00FF27D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Directed Patrol </w:t>
            </w:r>
          </w:p>
        </w:tc>
        <w:tc>
          <w:tcPr>
            <w:tcW w:w="6597" w:type="dxa"/>
            <w:vAlign w:val="center"/>
          </w:tcPr>
          <w:p w14:paraId="5403F786" w14:textId="1C7FD890" w:rsidR="00FF27D8" w:rsidRDefault="0082137D" w:rsidP="00FF27D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Forest Knoll</w:t>
            </w:r>
          </w:p>
        </w:tc>
      </w:tr>
      <w:tr w:rsidR="00FF27D8" w:rsidRPr="006E66BE" w14:paraId="26D49585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6F4AFD6D" w14:textId="531D7E91" w:rsidR="00FF27D8" w:rsidRDefault="0082137D" w:rsidP="00FF27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1328</w:t>
            </w:r>
          </w:p>
        </w:tc>
        <w:tc>
          <w:tcPr>
            <w:tcW w:w="2303" w:type="dxa"/>
            <w:vAlign w:val="center"/>
          </w:tcPr>
          <w:p w14:paraId="2AE91ECF" w14:textId="3B9AC6B9" w:rsidR="00FF27D8" w:rsidRDefault="0082137D" w:rsidP="00FF27D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Directed Patrol </w:t>
            </w:r>
          </w:p>
        </w:tc>
        <w:tc>
          <w:tcPr>
            <w:tcW w:w="6597" w:type="dxa"/>
            <w:vAlign w:val="center"/>
          </w:tcPr>
          <w:p w14:paraId="4C4FA75E" w14:textId="28FA8D1F" w:rsidR="00FF27D8" w:rsidRDefault="0082137D" w:rsidP="00FF27D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Parkridge</w:t>
            </w:r>
          </w:p>
        </w:tc>
      </w:tr>
      <w:tr w:rsidR="00FF27D8" w:rsidRPr="006E66BE" w14:paraId="115A7EE9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4E47E34F" w14:textId="034BF773" w:rsidR="00FF27D8" w:rsidRDefault="0082137D" w:rsidP="00FF27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1355</w:t>
            </w:r>
          </w:p>
        </w:tc>
        <w:tc>
          <w:tcPr>
            <w:tcW w:w="2303" w:type="dxa"/>
            <w:vAlign w:val="center"/>
          </w:tcPr>
          <w:p w14:paraId="36E81ED9" w14:textId="591A5F40" w:rsidR="00FF27D8" w:rsidRDefault="0082137D" w:rsidP="00FF27D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Directed Patrol </w:t>
            </w:r>
          </w:p>
        </w:tc>
        <w:tc>
          <w:tcPr>
            <w:tcW w:w="6597" w:type="dxa"/>
            <w:vAlign w:val="center"/>
          </w:tcPr>
          <w:p w14:paraId="01F439D0" w14:textId="366DA72C" w:rsidR="00FF27D8" w:rsidRDefault="0082137D" w:rsidP="00FF27D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Prospect Park </w:t>
            </w:r>
          </w:p>
        </w:tc>
      </w:tr>
      <w:tr w:rsidR="00FF27D8" w:rsidRPr="006E66BE" w14:paraId="67577B58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4FE5EA47" w14:textId="53ACA6E4" w:rsidR="00FF27D8" w:rsidRDefault="0082137D" w:rsidP="00FF27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1411</w:t>
            </w:r>
          </w:p>
        </w:tc>
        <w:tc>
          <w:tcPr>
            <w:tcW w:w="2303" w:type="dxa"/>
            <w:vAlign w:val="center"/>
          </w:tcPr>
          <w:p w14:paraId="42597897" w14:textId="7FDD8711" w:rsidR="00FF27D8" w:rsidRDefault="0082137D" w:rsidP="00FF27D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Follow Up </w:t>
            </w:r>
          </w:p>
        </w:tc>
        <w:tc>
          <w:tcPr>
            <w:tcW w:w="6597" w:type="dxa"/>
            <w:vAlign w:val="center"/>
          </w:tcPr>
          <w:p w14:paraId="7D7407AD" w14:textId="5B723593" w:rsidR="00FF27D8" w:rsidRDefault="0082137D" w:rsidP="00FF27D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First and Monroe </w:t>
            </w:r>
          </w:p>
        </w:tc>
      </w:tr>
      <w:tr w:rsidR="00FF27D8" w:rsidRPr="006E66BE" w14:paraId="7DC6C297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7372D3B2" w14:textId="4E11E7E7" w:rsidR="00FF27D8" w:rsidRDefault="00380D94" w:rsidP="00FF27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1430</w:t>
            </w:r>
          </w:p>
        </w:tc>
        <w:tc>
          <w:tcPr>
            <w:tcW w:w="2303" w:type="dxa"/>
            <w:vAlign w:val="center"/>
          </w:tcPr>
          <w:p w14:paraId="173058E4" w14:textId="1F7C5419" w:rsidR="00FF27D8" w:rsidRDefault="00380D94" w:rsidP="00FF27D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Accident</w:t>
            </w:r>
          </w:p>
        </w:tc>
        <w:tc>
          <w:tcPr>
            <w:tcW w:w="6597" w:type="dxa"/>
            <w:vAlign w:val="center"/>
          </w:tcPr>
          <w:p w14:paraId="34CED4CE" w14:textId="354398D5" w:rsidR="00FF27D8" w:rsidRDefault="00380D94" w:rsidP="00FF27D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900 Blk W Clark </w:t>
            </w:r>
          </w:p>
        </w:tc>
      </w:tr>
      <w:tr w:rsidR="00FF27D8" w:rsidRPr="006E66BE" w14:paraId="020A1564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1B3C4E95" w14:textId="5EA29252" w:rsidR="00FF27D8" w:rsidRDefault="00231C69" w:rsidP="00FF27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1502</w:t>
            </w:r>
          </w:p>
        </w:tc>
        <w:tc>
          <w:tcPr>
            <w:tcW w:w="2303" w:type="dxa"/>
            <w:vAlign w:val="center"/>
          </w:tcPr>
          <w:p w14:paraId="739F6552" w14:textId="31311AC4" w:rsidR="00FF27D8" w:rsidRDefault="00231C69" w:rsidP="00FF27D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Assist Medical </w:t>
            </w:r>
          </w:p>
        </w:tc>
        <w:tc>
          <w:tcPr>
            <w:tcW w:w="6597" w:type="dxa"/>
            <w:vAlign w:val="center"/>
          </w:tcPr>
          <w:p w14:paraId="44FEE7A9" w14:textId="4FAA4301" w:rsidR="00FF27D8" w:rsidRDefault="00231C69" w:rsidP="00FF27D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1500 Blk Washtenaw </w:t>
            </w:r>
          </w:p>
        </w:tc>
      </w:tr>
      <w:tr w:rsidR="00FF27D8" w:rsidRPr="006E66BE" w14:paraId="611229C2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02D986AF" w14:textId="19AF0795" w:rsidR="00FF27D8" w:rsidRDefault="00231C69" w:rsidP="00FF27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1529</w:t>
            </w:r>
          </w:p>
        </w:tc>
        <w:tc>
          <w:tcPr>
            <w:tcW w:w="2303" w:type="dxa"/>
            <w:vAlign w:val="center"/>
          </w:tcPr>
          <w:p w14:paraId="6E10A4DD" w14:textId="09072D6A" w:rsidR="00FF27D8" w:rsidRDefault="00231C69" w:rsidP="00FF27D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Hit and </w:t>
            </w:r>
            <w:proofErr w:type="gramStart"/>
            <w:r>
              <w:rPr>
                <w:rFonts w:ascii="Times New Roman" w:hAnsi="Times New Roman"/>
                <w:szCs w:val="24"/>
              </w:rPr>
              <w:t>Run</w:t>
            </w:r>
            <w:proofErr w:type="gramEnd"/>
            <w:r>
              <w:rPr>
                <w:rFonts w:ascii="Times New Roman" w:hAnsi="Times New Roman"/>
                <w:szCs w:val="24"/>
              </w:rPr>
              <w:t xml:space="preserve"> </w:t>
            </w:r>
          </w:p>
        </w:tc>
        <w:tc>
          <w:tcPr>
            <w:tcW w:w="6597" w:type="dxa"/>
            <w:vAlign w:val="center"/>
          </w:tcPr>
          <w:p w14:paraId="0F91A275" w14:textId="48C7CD38" w:rsidR="00FF27D8" w:rsidRDefault="00231C69" w:rsidP="00FF27D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Washtenaw and Cortland </w:t>
            </w:r>
          </w:p>
        </w:tc>
      </w:tr>
      <w:tr w:rsidR="00FF27D8" w:rsidRPr="006E66BE" w14:paraId="0970F642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24BFFD23" w14:textId="4BC5BDFA" w:rsidR="00FF27D8" w:rsidRDefault="00BF1AC6" w:rsidP="00FF27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1638</w:t>
            </w:r>
          </w:p>
        </w:tc>
        <w:tc>
          <w:tcPr>
            <w:tcW w:w="2303" w:type="dxa"/>
            <w:vAlign w:val="center"/>
          </w:tcPr>
          <w:p w14:paraId="745EDBF0" w14:textId="30FC943B" w:rsidR="00FF27D8" w:rsidRDefault="00BF1AC6" w:rsidP="00FF27D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Suspicious</w:t>
            </w:r>
          </w:p>
        </w:tc>
        <w:tc>
          <w:tcPr>
            <w:tcW w:w="6597" w:type="dxa"/>
            <w:vAlign w:val="center"/>
          </w:tcPr>
          <w:p w14:paraId="7628772D" w14:textId="65E79F52" w:rsidR="00FF27D8" w:rsidRDefault="00BF1AC6" w:rsidP="00FF27D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900 Blk W Clark </w:t>
            </w:r>
          </w:p>
        </w:tc>
      </w:tr>
      <w:tr w:rsidR="00FF27D8" w:rsidRPr="006E66BE" w14:paraId="7728E65E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59E3C395" w14:textId="637F9E3C" w:rsidR="00FF27D8" w:rsidRDefault="00BF1AC6" w:rsidP="00FF27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1650</w:t>
            </w:r>
          </w:p>
        </w:tc>
        <w:tc>
          <w:tcPr>
            <w:tcW w:w="2303" w:type="dxa"/>
            <w:vAlign w:val="center"/>
          </w:tcPr>
          <w:p w14:paraId="11D30053" w14:textId="0EA372AE" w:rsidR="00FF27D8" w:rsidRDefault="00BF1AC6" w:rsidP="00FF27D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PDA</w:t>
            </w:r>
          </w:p>
        </w:tc>
        <w:tc>
          <w:tcPr>
            <w:tcW w:w="6597" w:type="dxa"/>
            <w:vAlign w:val="center"/>
          </w:tcPr>
          <w:p w14:paraId="66C037C8" w14:textId="15ACE36B" w:rsidR="00FF27D8" w:rsidRDefault="00BF1AC6" w:rsidP="00FF27D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Huron and Hamilton </w:t>
            </w:r>
          </w:p>
        </w:tc>
      </w:tr>
      <w:tr w:rsidR="00FF27D8" w:rsidRPr="006E66BE" w14:paraId="3BAAA9B3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74598854" w14:textId="63CFE299" w:rsidR="00FF27D8" w:rsidRDefault="00167304" w:rsidP="00FF27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1740</w:t>
            </w:r>
          </w:p>
        </w:tc>
        <w:tc>
          <w:tcPr>
            <w:tcW w:w="2303" w:type="dxa"/>
            <w:vAlign w:val="center"/>
          </w:tcPr>
          <w:p w14:paraId="29CFE458" w14:textId="3EB4FE66" w:rsidR="00FF27D8" w:rsidRDefault="00167304" w:rsidP="00FF27D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Disorderly </w:t>
            </w:r>
          </w:p>
        </w:tc>
        <w:tc>
          <w:tcPr>
            <w:tcW w:w="6597" w:type="dxa"/>
            <w:vAlign w:val="center"/>
          </w:tcPr>
          <w:p w14:paraId="2777D81D" w14:textId="7D7F5E4C" w:rsidR="00FF27D8" w:rsidRDefault="00167304" w:rsidP="00FF27D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Hamilton and Michigan </w:t>
            </w:r>
          </w:p>
        </w:tc>
      </w:tr>
      <w:tr w:rsidR="00FF27D8" w:rsidRPr="006E66BE" w14:paraId="5875BB73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4C65C9DC" w14:textId="0F7B50E4" w:rsidR="00FF27D8" w:rsidRDefault="009B5BDA" w:rsidP="00FF27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1833</w:t>
            </w:r>
          </w:p>
        </w:tc>
        <w:tc>
          <w:tcPr>
            <w:tcW w:w="2303" w:type="dxa"/>
            <w:vAlign w:val="center"/>
          </w:tcPr>
          <w:p w14:paraId="77FDE2D2" w14:textId="61F2A356" w:rsidR="00FF27D8" w:rsidRDefault="009B5BDA" w:rsidP="00FF27D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Assist Citizen </w:t>
            </w:r>
          </w:p>
        </w:tc>
        <w:tc>
          <w:tcPr>
            <w:tcW w:w="6597" w:type="dxa"/>
            <w:vAlign w:val="center"/>
          </w:tcPr>
          <w:p w14:paraId="61F393B0" w14:textId="3E82CE78" w:rsidR="00FF27D8" w:rsidRDefault="009B5BDA" w:rsidP="00FF27D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500 Blk Emmet</w:t>
            </w:r>
          </w:p>
        </w:tc>
      </w:tr>
      <w:tr w:rsidR="00FF27D8" w:rsidRPr="006E66BE" w14:paraId="08182187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37A515ED" w14:textId="7B9A159D" w:rsidR="00FF27D8" w:rsidRDefault="009B5BDA" w:rsidP="00FF27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1857</w:t>
            </w:r>
          </w:p>
        </w:tc>
        <w:tc>
          <w:tcPr>
            <w:tcW w:w="2303" w:type="dxa"/>
            <w:vAlign w:val="center"/>
          </w:tcPr>
          <w:p w14:paraId="5346F532" w14:textId="2D05917D" w:rsidR="00FF27D8" w:rsidRDefault="009B5BDA" w:rsidP="00FF27D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Noise Complaint </w:t>
            </w:r>
          </w:p>
        </w:tc>
        <w:tc>
          <w:tcPr>
            <w:tcW w:w="6597" w:type="dxa"/>
            <w:vAlign w:val="center"/>
          </w:tcPr>
          <w:p w14:paraId="64395FAB" w14:textId="62E4372E" w:rsidR="00FF27D8" w:rsidRDefault="009B5BDA" w:rsidP="00FF27D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20 Blk N Huron </w:t>
            </w:r>
          </w:p>
        </w:tc>
      </w:tr>
      <w:tr w:rsidR="00FF27D8" w:rsidRPr="006E66BE" w14:paraId="2F0B599B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20CAFBEE" w14:textId="5C27F19F" w:rsidR="00FF27D8" w:rsidRDefault="009B5BDA" w:rsidP="00FF27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1904</w:t>
            </w:r>
          </w:p>
        </w:tc>
        <w:tc>
          <w:tcPr>
            <w:tcW w:w="2303" w:type="dxa"/>
            <w:vAlign w:val="center"/>
          </w:tcPr>
          <w:p w14:paraId="262FA2AB" w14:textId="71FA35F4" w:rsidR="00FF27D8" w:rsidRDefault="009B5BDA" w:rsidP="00FF27D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Directed Patrol </w:t>
            </w:r>
          </w:p>
        </w:tc>
        <w:tc>
          <w:tcPr>
            <w:tcW w:w="6597" w:type="dxa"/>
            <w:vAlign w:val="center"/>
          </w:tcPr>
          <w:p w14:paraId="0C803F5C" w14:textId="4586A5FE" w:rsidR="00FF27D8" w:rsidRDefault="009B5BDA" w:rsidP="00EE75BB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Transit Center</w:t>
            </w:r>
          </w:p>
        </w:tc>
      </w:tr>
      <w:tr w:rsidR="00FF27D8" w:rsidRPr="006E66BE" w14:paraId="6F2C7879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61795717" w14:textId="62CD2981" w:rsidR="00FF27D8" w:rsidRDefault="009B5BDA" w:rsidP="00FF27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1935</w:t>
            </w:r>
          </w:p>
        </w:tc>
        <w:tc>
          <w:tcPr>
            <w:tcW w:w="2303" w:type="dxa"/>
            <w:vAlign w:val="center"/>
          </w:tcPr>
          <w:p w14:paraId="070EE7A6" w14:textId="3A4B0FAD" w:rsidR="00FF27D8" w:rsidRDefault="009B5BDA" w:rsidP="00FF27D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Disorderly</w:t>
            </w:r>
          </w:p>
        </w:tc>
        <w:tc>
          <w:tcPr>
            <w:tcW w:w="6597" w:type="dxa"/>
            <w:vAlign w:val="center"/>
          </w:tcPr>
          <w:p w14:paraId="61D97A0F" w14:textId="6E7500DD" w:rsidR="00FF27D8" w:rsidRDefault="009B5BDA" w:rsidP="00EE75BB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 Blk Ecorse</w:t>
            </w:r>
          </w:p>
        </w:tc>
      </w:tr>
      <w:tr w:rsidR="00FF27D8" w:rsidRPr="006E66BE" w14:paraId="2C2390D7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1816B0CC" w14:textId="48436DB4" w:rsidR="00FF27D8" w:rsidRDefault="009B5BDA" w:rsidP="00FF27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2037</w:t>
            </w:r>
          </w:p>
        </w:tc>
        <w:tc>
          <w:tcPr>
            <w:tcW w:w="2303" w:type="dxa"/>
            <w:vAlign w:val="center"/>
          </w:tcPr>
          <w:p w14:paraId="398938E2" w14:textId="429C19B6" w:rsidR="00FF27D8" w:rsidRDefault="009B5BDA" w:rsidP="00FF27D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EDP</w:t>
            </w:r>
          </w:p>
        </w:tc>
        <w:tc>
          <w:tcPr>
            <w:tcW w:w="6597" w:type="dxa"/>
            <w:vAlign w:val="center"/>
          </w:tcPr>
          <w:p w14:paraId="60580779" w14:textId="31B8671A" w:rsidR="00FF27D8" w:rsidRDefault="009B5BDA" w:rsidP="00EE75BB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20 Blk S Prospect </w:t>
            </w:r>
          </w:p>
        </w:tc>
      </w:tr>
      <w:tr w:rsidR="00FF27D8" w:rsidRPr="006E66BE" w14:paraId="4C450AA3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6B784073" w14:textId="36D50A72" w:rsidR="00FF27D8" w:rsidRDefault="00827ACA" w:rsidP="00FF27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2128</w:t>
            </w:r>
          </w:p>
        </w:tc>
        <w:tc>
          <w:tcPr>
            <w:tcW w:w="2303" w:type="dxa"/>
            <w:vAlign w:val="center"/>
          </w:tcPr>
          <w:p w14:paraId="7F4D6C64" w14:textId="45E790D4" w:rsidR="00FF27D8" w:rsidRDefault="00827ACA" w:rsidP="00FF27D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Directed Patrol</w:t>
            </w:r>
          </w:p>
        </w:tc>
        <w:tc>
          <w:tcPr>
            <w:tcW w:w="6597" w:type="dxa"/>
            <w:vAlign w:val="center"/>
          </w:tcPr>
          <w:p w14:paraId="584438D4" w14:textId="6055E714" w:rsidR="00FF27D8" w:rsidRDefault="00827ACA" w:rsidP="00EE75BB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Ballard St &amp; W Cross St.</w:t>
            </w:r>
          </w:p>
        </w:tc>
      </w:tr>
      <w:tr w:rsidR="00FF27D8" w:rsidRPr="006E66BE" w14:paraId="4AB20DE8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0FB5DF17" w14:textId="1A1F4893" w:rsidR="00FF27D8" w:rsidRDefault="00827ACA" w:rsidP="00FF27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2129</w:t>
            </w:r>
          </w:p>
        </w:tc>
        <w:tc>
          <w:tcPr>
            <w:tcW w:w="2303" w:type="dxa"/>
            <w:vAlign w:val="center"/>
          </w:tcPr>
          <w:p w14:paraId="4F3C40F5" w14:textId="13D5B794" w:rsidR="00FF27D8" w:rsidRDefault="00827ACA" w:rsidP="00FF27D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Directed Patrol</w:t>
            </w:r>
          </w:p>
        </w:tc>
        <w:tc>
          <w:tcPr>
            <w:tcW w:w="6597" w:type="dxa"/>
            <w:vAlign w:val="center"/>
          </w:tcPr>
          <w:p w14:paraId="5594DB68" w14:textId="7390E207" w:rsidR="00FF27D8" w:rsidRDefault="00827ACA" w:rsidP="00EE75BB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900 Blk N Congress St.</w:t>
            </w:r>
          </w:p>
        </w:tc>
      </w:tr>
      <w:tr w:rsidR="00FF27D8" w:rsidRPr="006E66BE" w14:paraId="7F1AEDC2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0CA2C6C9" w14:textId="7155DFC3" w:rsidR="00FF27D8" w:rsidRDefault="00827ACA" w:rsidP="00FF27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2135</w:t>
            </w:r>
          </w:p>
        </w:tc>
        <w:tc>
          <w:tcPr>
            <w:tcW w:w="2303" w:type="dxa"/>
            <w:vAlign w:val="center"/>
          </w:tcPr>
          <w:p w14:paraId="5BB0C31E" w14:textId="15806367" w:rsidR="00FF27D8" w:rsidRDefault="00827ACA" w:rsidP="00FF27D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Traffic Crash</w:t>
            </w:r>
          </w:p>
        </w:tc>
        <w:tc>
          <w:tcPr>
            <w:tcW w:w="6597" w:type="dxa"/>
            <w:vAlign w:val="center"/>
          </w:tcPr>
          <w:p w14:paraId="273A3549" w14:textId="0B8C8B75" w:rsidR="00FF27D8" w:rsidRDefault="00827ACA" w:rsidP="001B0777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S Huron St &amp; Ferris St.</w:t>
            </w:r>
          </w:p>
        </w:tc>
      </w:tr>
      <w:tr w:rsidR="00FF27D8" w:rsidRPr="006E66BE" w14:paraId="3494B3F2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47202D2D" w14:textId="7010507F" w:rsidR="00FF27D8" w:rsidRDefault="00F05813" w:rsidP="00FF27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2221</w:t>
            </w:r>
          </w:p>
        </w:tc>
        <w:tc>
          <w:tcPr>
            <w:tcW w:w="2303" w:type="dxa"/>
            <w:vAlign w:val="center"/>
          </w:tcPr>
          <w:p w14:paraId="3872015F" w14:textId="6C0B5AB1" w:rsidR="00FF27D8" w:rsidRDefault="00F05813" w:rsidP="00FF27D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Disorderly</w:t>
            </w:r>
          </w:p>
        </w:tc>
        <w:tc>
          <w:tcPr>
            <w:tcW w:w="6597" w:type="dxa"/>
            <w:vAlign w:val="center"/>
          </w:tcPr>
          <w:p w14:paraId="08AB742E" w14:textId="0BB3CBE5" w:rsidR="00FF27D8" w:rsidRDefault="00F05813" w:rsidP="001B0777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400 Blk W Michigan Ave.</w:t>
            </w:r>
          </w:p>
        </w:tc>
      </w:tr>
      <w:tr w:rsidR="00FF27D8" w:rsidRPr="006E66BE" w14:paraId="2A5CB74C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47C81D56" w14:textId="1F423C49" w:rsidR="00FF27D8" w:rsidRDefault="004D22DC" w:rsidP="00FF27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2305</w:t>
            </w:r>
          </w:p>
        </w:tc>
        <w:tc>
          <w:tcPr>
            <w:tcW w:w="2303" w:type="dxa"/>
            <w:vAlign w:val="center"/>
          </w:tcPr>
          <w:p w14:paraId="631A3E96" w14:textId="1D2C1764" w:rsidR="00FF27D8" w:rsidRDefault="004D22DC" w:rsidP="00FF27D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Suspicious</w:t>
            </w:r>
          </w:p>
        </w:tc>
        <w:tc>
          <w:tcPr>
            <w:tcW w:w="6597" w:type="dxa"/>
            <w:vAlign w:val="center"/>
          </w:tcPr>
          <w:p w14:paraId="00DFF23D" w14:textId="29A0147D" w:rsidR="00FF27D8" w:rsidRDefault="004D22DC" w:rsidP="001B0777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200 Blk Pearl St.</w:t>
            </w:r>
          </w:p>
        </w:tc>
      </w:tr>
      <w:tr w:rsidR="00FF27D8" w:rsidRPr="006E66BE" w14:paraId="625CCF00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41F0ADBC" w14:textId="4F33C8B5" w:rsidR="00FF27D8" w:rsidRDefault="004D22DC" w:rsidP="00FF27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2310</w:t>
            </w:r>
          </w:p>
        </w:tc>
        <w:tc>
          <w:tcPr>
            <w:tcW w:w="2303" w:type="dxa"/>
            <w:vAlign w:val="center"/>
          </w:tcPr>
          <w:p w14:paraId="4945E372" w14:textId="381E43A2" w:rsidR="00FF27D8" w:rsidRDefault="004D22DC" w:rsidP="00FF27D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Civil</w:t>
            </w:r>
          </w:p>
        </w:tc>
        <w:tc>
          <w:tcPr>
            <w:tcW w:w="6597" w:type="dxa"/>
            <w:vAlign w:val="center"/>
          </w:tcPr>
          <w:p w14:paraId="19335BFE" w14:textId="20C3EDBE" w:rsidR="00FF27D8" w:rsidRDefault="004D22DC" w:rsidP="001B0777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Mildred St &amp; Arnet St.</w:t>
            </w:r>
          </w:p>
        </w:tc>
      </w:tr>
      <w:tr w:rsidR="00FF27D8" w:rsidRPr="006E66BE" w14:paraId="337D8D00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1D7E27E4" w14:textId="664B9DA9" w:rsidR="00FF27D8" w:rsidRDefault="004D22DC" w:rsidP="00FF27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2337</w:t>
            </w:r>
          </w:p>
        </w:tc>
        <w:tc>
          <w:tcPr>
            <w:tcW w:w="2303" w:type="dxa"/>
            <w:vAlign w:val="center"/>
          </w:tcPr>
          <w:p w14:paraId="0BCD1718" w14:textId="339C9C8D" w:rsidR="00FF27D8" w:rsidRDefault="004D22DC" w:rsidP="00FF27D8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Traffic Crash</w:t>
            </w:r>
          </w:p>
        </w:tc>
        <w:tc>
          <w:tcPr>
            <w:tcW w:w="6597" w:type="dxa"/>
            <w:vAlign w:val="center"/>
          </w:tcPr>
          <w:p w14:paraId="55FBAF36" w14:textId="60AE3B4A" w:rsidR="00FF27D8" w:rsidRDefault="004D22DC" w:rsidP="001B0777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W Cross St &amp; College Pl.</w:t>
            </w:r>
          </w:p>
        </w:tc>
      </w:tr>
      <w:tr w:rsidR="00FF27D8" w:rsidRPr="006E66BE" w14:paraId="5EDB4D27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7296FF6E" w14:textId="4666DA99" w:rsidR="00FF27D8" w:rsidRDefault="00FF27D8" w:rsidP="00FF27D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03" w:type="dxa"/>
            <w:vAlign w:val="center"/>
          </w:tcPr>
          <w:p w14:paraId="25D21546" w14:textId="72DCFD04" w:rsidR="00FF27D8" w:rsidRDefault="00FF27D8" w:rsidP="00FF27D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597" w:type="dxa"/>
            <w:vAlign w:val="center"/>
          </w:tcPr>
          <w:p w14:paraId="0786F114" w14:textId="22E36FB3" w:rsidR="00FF27D8" w:rsidRDefault="00FF27D8" w:rsidP="00752613">
            <w:pPr>
              <w:rPr>
                <w:rFonts w:ascii="Times New Roman" w:hAnsi="Times New Roman"/>
                <w:szCs w:val="24"/>
              </w:rPr>
            </w:pPr>
          </w:p>
        </w:tc>
      </w:tr>
      <w:tr w:rsidR="00FF27D8" w:rsidRPr="006E66BE" w14:paraId="112F61DE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1E2BB68C" w14:textId="0A40F993" w:rsidR="00FF27D8" w:rsidRDefault="00FF27D8" w:rsidP="00FF27D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03" w:type="dxa"/>
            <w:vAlign w:val="center"/>
          </w:tcPr>
          <w:p w14:paraId="0E06E97C" w14:textId="79B3442E" w:rsidR="00FF27D8" w:rsidRDefault="00FF27D8" w:rsidP="00FF27D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597" w:type="dxa"/>
            <w:vAlign w:val="center"/>
          </w:tcPr>
          <w:p w14:paraId="3A37FE9B" w14:textId="6D4B995C" w:rsidR="00FF27D8" w:rsidRDefault="00FF27D8" w:rsidP="00752613">
            <w:pPr>
              <w:rPr>
                <w:rFonts w:ascii="Times New Roman" w:hAnsi="Times New Roman"/>
                <w:szCs w:val="24"/>
              </w:rPr>
            </w:pPr>
          </w:p>
        </w:tc>
      </w:tr>
      <w:tr w:rsidR="00FF27D8" w:rsidRPr="006E66BE" w14:paraId="3BF2DF9A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47B8D8BA" w14:textId="084759FB" w:rsidR="00FF27D8" w:rsidRDefault="00FF27D8" w:rsidP="00FF27D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03" w:type="dxa"/>
            <w:vAlign w:val="center"/>
          </w:tcPr>
          <w:p w14:paraId="195F3D8D" w14:textId="3453B9E4" w:rsidR="00FF27D8" w:rsidRDefault="00FF27D8" w:rsidP="00FF27D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597" w:type="dxa"/>
            <w:vAlign w:val="center"/>
          </w:tcPr>
          <w:p w14:paraId="75C905DD" w14:textId="0B0F3327" w:rsidR="00FF27D8" w:rsidRDefault="00FF27D8" w:rsidP="00752613">
            <w:pPr>
              <w:rPr>
                <w:rFonts w:ascii="Times New Roman" w:hAnsi="Times New Roman"/>
                <w:szCs w:val="24"/>
              </w:rPr>
            </w:pPr>
          </w:p>
        </w:tc>
      </w:tr>
      <w:tr w:rsidR="00FF27D8" w:rsidRPr="006E66BE" w14:paraId="3C44D477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6F78FB92" w14:textId="612A120B" w:rsidR="00FF27D8" w:rsidRDefault="00FF27D8" w:rsidP="00FF27D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03" w:type="dxa"/>
            <w:vAlign w:val="center"/>
          </w:tcPr>
          <w:p w14:paraId="0F580E12" w14:textId="260316A6" w:rsidR="00FF27D8" w:rsidRDefault="00FF27D8" w:rsidP="00FF27D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597" w:type="dxa"/>
            <w:vAlign w:val="center"/>
          </w:tcPr>
          <w:p w14:paraId="40209019" w14:textId="5F88B24C" w:rsidR="00FF27D8" w:rsidRDefault="00FF27D8" w:rsidP="00FB1A3B">
            <w:pPr>
              <w:rPr>
                <w:rFonts w:ascii="Times New Roman" w:hAnsi="Times New Roman"/>
                <w:szCs w:val="24"/>
              </w:rPr>
            </w:pPr>
          </w:p>
        </w:tc>
      </w:tr>
      <w:tr w:rsidR="00FF27D8" w:rsidRPr="006E66BE" w14:paraId="3047BFA3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3797BAB7" w14:textId="1A2CFF34" w:rsidR="00FF27D8" w:rsidRDefault="00FF27D8" w:rsidP="00FF27D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03" w:type="dxa"/>
            <w:vAlign w:val="center"/>
          </w:tcPr>
          <w:p w14:paraId="52E2BE05" w14:textId="4B472F74" w:rsidR="00FF27D8" w:rsidRDefault="00FF27D8" w:rsidP="00FF27D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597" w:type="dxa"/>
            <w:vAlign w:val="center"/>
          </w:tcPr>
          <w:p w14:paraId="5FA0A0DA" w14:textId="04F44C83" w:rsidR="00FF27D8" w:rsidRDefault="00FF27D8" w:rsidP="00FB1A3B">
            <w:pPr>
              <w:rPr>
                <w:rFonts w:ascii="Times New Roman" w:hAnsi="Times New Roman"/>
                <w:szCs w:val="24"/>
              </w:rPr>
            </w:pPr>
          </w:p>
        </w:tc>
      </w:tr>
      <w:tr w:rsidR="00FF27D8" w:rsidRPr="006E66BE" w14:paraId="0CE3520B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4B8F8E08" w14:textId="2B27E920" w:rsidR="00FF27D8" w:rsidRDefault="00FF27D8" w:rsidP="00FF27D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03" w:type="dxa"/>
            <w:vAlign w:val="center"/>
          </w:tcPr>
          <w:p w14:paraId="5D489D20" w14:textId="3527388F" w:rsidR="00FF27D8" w:rsidRDefault="00FF27D8" w:rsidP="00FF27D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597" w:type="dxa"/>
            <w:vAlign w:val="center"/>
          </w:tcPr>
          <w:p w14:paraId="45C0B4C2" w14:textId="3CB187D0" w:rsidR="00FF27D8" w:rsidRDefault="00FF27D8" w:rsidP="00FB1A3B">
            <w:pPr>
              <w:rPr>
                <w:rFonts w:ascii="Times New Roman" w:hAnsi="Times New Roman"/>
                <w:szCs w:val="24"/>
              </w:rPr>
            </w:pPr>
          </w:p>
        </w:tc>
      </w:tr>
      <w:tr w:rsidR="00FF27D8" w:rsidRPr="006E66BE" w14:paraId="7E4CD14F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07CF2220" w14:textId="01B40371" w:rsidR="00FF27D8" w:rsidRDefault="00FF27D8" w:rsidP="00FF27D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03" w:type="dxa"/>
            <w:vAlign w:val="center"/>
          </w:tcPr>
          <w:p w14:paraId="305CECF5" w14:textId="71F4C776" w:rsidR="00FF27D8" w:rsidRDefault="00FF27D8" w:rsidP="00FF27D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597" w:type="dxa"/>
            <w:vAlign w:val="center"/>
          </w:tcPr>
          <w:p w14:paraId="77FB49D8" w14:textId="5694E9A9" w:rsidR="00FF27D8" w:rsidRDefault="00FF27D8" w:rsidP="00FB1A3B">
            <w:pPr>
              <w:rPr>
                <w:rFonts w:ascii="Times New Roman" w:hAnsi="Times New Roman"/>
                <w:szCs w:val="24"/>
              </w:rPr>
            </w:pPr>
          </w:p>
        </w:tc>
      </w:tr>
      <w:tr w:rsidR="00FF27D8" w:rsidRPr="006E66BE" w14:paraId="35254F2A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6406CEFD" w14:textId="29D4E99D" w:rsidR="00FF27D8" w:rsidRDefault="00FF27D8" w:rsidP="00FF27D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03" w:type="dxa"/>
            <w:vAlign w:val="center"/>
          </w:tcPr>
          <w:p w14:paraId="743FB386" w14:textId="6812F11E" w:rsidR="00FF27D8" w:rsidRDefault="00FF27D8" w:rsidP="00FF27D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597" w:type="dxa"/>
            <w:vAlign w:val="center"/>
          </w:tcPr>
          <w:p w14:paraId="4AD6FFEF" w14:textId="39B8F7DF" w:rsidR="00FF27D8" w:rsidRDefault="00FF27D8" w:rsidP="00FB1A3B">
            <w:pPr>
              <w:rPr>
                <w:rFonts w:ascii="Times New Roman" w:hAnsi="Times New Roman"/>
                <w:szCs w:val="24"/>
              </w:rPr>
            </w:pPr>
          </w:p>
        </w:tc>
      </w:tr>
      <w:tr w:rsidR="00FF27D8" w:rsidRPr="006E66BE" w14:paraId="04DBCFD1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735AC1D7" w14:textId="25E57444" w:rsidR="00FF27D8" w:rsidRDefault="00FF27D8" w:rsidP="00FF27D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03" w:type="dxa"/>
            <w:vAlign w:val="center"/>
          </w:tcPr>
          <w:p w14:paraId="7BCB4F29" w14:textId="7AFBB897" w:rsidR="00FF27D8" w:rsidRDefault="00FF27D8" w:rsidP="00FF27D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597" w:type="dxa"/>
            <w:vAlign w:val="center"/>
          </w:tcPr>
          <w:p w14:paraId="41A8D40D" w14:textId="0EE825B8" w:rsidR="00FF27D8" w:rsidRDefault="00FF27D8" w:rsidP="00FF27D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F27D8" w:rsidRPr="006E66BE" w14:paraId="38A59B3E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5894479C" w14:textId="70CBADF4" w:rsidR="00FF27D8" w:rsidRDefault="00FF27D8" w:rsidP="00FF27D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03" w:type="dxa"/>
            <w:vAlign w:val="center"/>
          </w:tcPr>
          <w:p w14:paraId="4B8BFEFE" w14:textId="0CFA1386" w:rsidR="00FF27D8" w:rsidRDefault="00FF27D8" w:rsidP="00FF27D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597" w:type="dxa"/>
            <w:vAlign w:val="center"/>
          </w:tcPr>
          <w:p w14:paraId="54C22F83" w14:textId="6EAA0E78" w:rsidR="00FF27D8" w:rsidRDefault="00FF27D8" w:rsidP="00FF27D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F27D8" w:rsidRPr="006E66BE" w14:paraId="16EB5299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559B4E69" w14:textId="77777777" w:rsidR="00FF27D8" w:rsidRDefault="00FF27D8" w:rsidP="00FF27D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03" w:type="dxa"/>
            <w:vAlign w:val="center"/>
          </w:tcPr>
          <w:p w14:paraId="421BEF81" w14:textId="77777777" w:rsidR="00FF27D8" w:rsidRDefault="00FF27D8" w:rsidP="00FF27D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597" w:type="dxa"/>
            <w:vAlign w:val="center"/>
          </w:tcPr>
          <w:p w14:paraId="44C00E24" w14:textId="77777777" w:rsidR="00FF27D8" w:rsidRDefault="00FF27D8" w:rsidP="00FF27D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F27D8" w:rsidRPr="006E66BE" w14:paraId="53051B1D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5CCC710D" w14:textId="77777777" w:rsidR="00FF27D8" w:rsidRDefault="00FF27D8" w:rsidP="00FF27D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03" w:type="dxa"/>
            <w:vAlign w:val="center"/>
          </w:tcPr>
          <w:p w14:paraId="2A19E5C7" w14:textId="77777777" w:rsidR="00FF27D8" w:rsidRDefault="00FF27D8" w:rsidP="00FF27D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597" w:type="dxa"/>
            <w:vAlign w:val="center"/>
          </w:tcPr>
          <w:p w14:paraId="3E90C5E8" w14:textId="77777777" w:rsidR="00FF27D8" w:rsidRDefault="00FF27D8" w:rsidP="00FF27D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F27D8" w:rsidRPr="006E66BE" w14:paraId="6F24A07B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05EE0C78" w14:textId="77777777" w:rsidR="00FF27D8" w:rsidRDefault="00FF27D8" w:rsidP="00FF27D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03" w:type="dxa"/>
            <w:vAlign w:val="center"/>
          </w:tcPr>
          <w:p w14:paraId="1860FE69" w14:textId="77777777" w:rsidR="00FF27D8" w:rsidRDefault="00FF27D8" w:rsidP="00FF27D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597" w:type="dxa"/>
            <w:vAlign w:val="center"/>
          </w:tcPr>
          <w:p w14:paraId="5C0CB911" w14:textId="77777777" w:rsidR="00FF27D8" w:rsidRDefault="00FF27D8" w:rsidP="00FF27D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F27D8" w:rsidRPr="006E66BE" w14:paraId="2C3C2CAA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6B2D90AF" w14:textId="77777777" w:rsidR="00FF27D8" w:rsidRDefault="00FF27D8" w:rsidP="00FF27D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03" w:type="dxa"/>
            <w:vAlign w:val="center"/>
          </w:tcPr>
          <w:p w14:paraId="4E14691B" w14:textId="77777777" w:rsidR="00FF27D8" w:rsidRDefault="00FF27D8" w:rsidP="00FF27D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597" w:type="dxa"/>
            <w:vAlign w:val="center"/>
          </w:tcPr>
          <w:p w14:paraId="0011216E" w14:textId="77777777" w:rsidR="00FF27D8" w:rsidRDefault="00FF27D8" w:rsidP="00FF27D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F27D8" w:rsidRPr="006E66BE" w14:paraId="33477458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1B8A35FA" w14:textId="77777777" w:rsidR="00FF27D8" w:rsidRDefault="00FF27D8" w:rsidP="00FF27D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03" w:type="dxa"/>
            <w:vAlign w:val="center"/>
          </w:tcPr>
          <w:p w14:paraId="20456C1F" w14:textId="77777777" w:rsidR="00FF27D8" w:rsidRDefault="00FF27D8" w:rsidP="00FF27D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597" w:type="dxa"/>
            <w:vAlign w:val="center"/>
          </w:tcPr>
          <w:p w14:paraId="2251B2DC" w14:textId="77777777" w:rsidR="00FF27D8" w:rsidRDefault="00FF27D8" w:rsidP="00FF27D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F27D8" w:rsidRPr="006E66BE" w14:paraId="5228845E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57472650" w14:textId="77777777" w:rsidR="00FF27D8" w:rsidRDefault="00FF27D8" w:rsidP="00FF27D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03" w:type="dxa"/>
            <w:vAlign w:val="center"/>
          </w:tcPr>
          <w:p w14:paraId="5F95BCCD" w14:textId="77777777" w:rsidR="00FF27D8" w:rsidRDefault="00FF27D8" w:rsidP="00FF27D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597" w:type="dxa"/>
            <w:vAlign w:val="center"/>
          </w:tcPr>
          <w:p w14:paraId="0E78FA57" w14:textId="77777777" w:rsidR="00FF27D8" w:rsidRDefault="00FF27D8" w:rsidP="00FF27D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F27D8" w:rsidRPr="006E66BE" w14:paraId="365003D1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776ADCCB" w14:textId="77777777" w:rsidR="00FF27D8" w:rsidRDefault="00FF27D8" w:rsidP="00FF27D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03" w:type="dxa"/>
            <w:vAlign w:val="center"/>
          </w:tcPr>
          <w:p w14:paraId="59A53EFF" w14:textId="77777777" w:rsidR="00FF27D8" w:rsidRDefault="00FF27D8" w:rsidP="00FF27D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597" w:type="dxa"/>
            <w:vAlign w:val="center"/>
          </w:tcPr>
          <w:p w14:paraId="336EA22A" w14:textId="77777777" w:rsidR="00FF27D8" w:rsidRDefault="00FF27D8" w:rsidP="00FF27D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F27D8" w:rsidRPr="006E66BE" w14:paraId="107BA16F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36AF4B9B" w14:textId="77777777" w:rsidR="00FF27D8" w:rsidRDefault="00FF27D8" w:rsidP="00FF27D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03" w:type="dxa"/>
            <w:vAlign w:val="center"/>
          </w:tcPr>
          <w:p w14:paraId="7DF45B9C" w14:textId="77777777" w:rsidR="00FF27D8" w:rsidRDefault="00FF27D8" w:rsidP="00FF27D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597" w:type="dxa"/>
            <w:vAlign w:val="center"/>
          </w:tcPr>
          <w:p w14:paraId="226B7BDD" w14:textId="77777777" w:rsidR="00FF27D8" w:rsidRDefault="00FF27D8" w:rsidP="00FF27D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F27D8" w:rsidRPr="006E66BE" w14:paraId="51C88FA6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71ECD21F" w14:textId="77777777" w:rsidR="00FF27D8" w:rsidRDefault="00FF27D8" w:rsidP="00FF27D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03" w:type="dxa"/>
            <w:vAlign w:val="center"/>
          </w:tcPr>
          <w:p w14:paraId="2545F54F" w14:textId="77777777" w:rsidR="00FF27D8" w:rsidRDefault="00FF27D8" w:rsidP="00FF27D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597" w:type="dxa"/>
            <w:vAlign w:val="center"/>
          </w:tcPr>
          <w:p w14:paraId="07E0AFE5" w14:textId="77777777" w:rsidR="00FF27D8" w:rsidRDefault="00FF27D8" w:rsidP="00FF27D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F27D8" w:rsidRPr="006E66BE" w14:paraId="488F155F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1E589D17" w14:textId="77777777" w:rsidR="00FF27D8" w:rsidRDefault="00FF27D8" w:rsidP="00FF27D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03" w:type="dxa"/>
            <w:vAlign w:val="center"/>
          </w:tcPr>
          <w:p w14:paraId="488F4336" w14:textId="77777777" w:rsidR="00FF27D8" w:rsidRDefault="00FF27D8" w:rsidP="00FF27D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597" w:type="dxa"/>
            <w:vAlign w:val="center"/>
          </w:tcPr>
          <w:p w14:paraId="3B124FE0" w14:textId="77777777" w:rsidR="00FF27D8" w:rsidRDefault="00FF27D8" w:rsidP="00FF27D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F27D8" w:rsidRPr="006E66BE" w14:paraId="6E90D50E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3433C4EA" w14:textId="77777777" w:rsidR="00FF27D8" w:rsidRDefault="00FF27D8" w:rsidP="00FF27D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03" w:type="dxa"/>
            <w:vAlign w:val="center"/>
          </w:tcPr>
          <w:p w14:paraId="411611F6" w14:textId="77777777" w:rsidR="00FF27D8" w:rsidRDefault="00FF27D8" w:rsidP="00FF27D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597" w:type="dxa"/>
            <w:vAlign w:val="center"/>
          </w:tcPr>
          <w:p w14:paraId="06BBD2C0" w14:textId="77777777" w:rsidR="00FF27D8" w:rsidRDefault="00FF27D8" w:rsidP="00FF27D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F27D8" w:rsidRPr="006E66BE" w14:paraId="40D840DF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454A7AF6" w14:textId="77777777" w:rsidR="00FF27D8" w:rsidRDefault="00FF27D8" w:rsidP="00FF27D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03" w:type="dxa"/>
            <w:vAlign w:val="center"/>
          </w:tcPr>
          <w:p w14:paraId="555C1964" w14:textId="77777777" w:rsidR="00FF27D8" w:rsidRDefault="00FF27D8" w:rsidP="00FF27D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597" w:type="dxa"/>
            <w:vAlign w:val="center"/>
          </w:tcPr>
          <w:p w14:paraId="4946EBFE" w14:textId="77777777" w:rsidR="00FF27D8" w:rsidRDefault="00FF27D8" w:rsidP="00FF27D8">
            <w:pPr>
              <w:rPr>
                <w:rFonts w:ascii="Times New Roman" w:hAnsi="Times New Roman"/>
                <w:szCs w:val="24"/>
              </w:rPr>
            </w:pPr>
          </w:p>
        </w:tc>
      </w:tr>
      <w:tr w:rsidR="00FF27D8" w:rsidRPr="006E66BE" w14:paraId="27561FC9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433D7D6F" w14:textId="77777777" w:rsidR="00FF27D8" w:rsidRDefault="00FF27D8" w:rsidP="00FF27D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03" w:type="dxa"/>
            <w:vAlign w:val="center"/>
          </w:tcPr>
          <w:p w14:paraId="2901DDAC" w14:textId="77777777" w:rsidR="00FF27D8" w:rsidRDefault="00FF27D8" w:rsidP="00FF27D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597" w:type="dxa"/>
            <w:vAlign w:val="center"/>
          </w:tcPr>
          <w:p w14:paraId="47A1DADD" w14:textId="77777777" w:rsidR="00FF27D8" w:rsidRDefault="00FF27D8" w:rsidP="00FF27D8">
            <w:pPr>
              <w:rPr>
                <w:rFonts w:ascii="Times New Roman" w:hAnsi="Times New Roman"/>
                <w:szCs w:val="24"/>
              </w:rPr>
            </w:pPr>
          </w:p>
        </w:tc>
      </w:tr>
      <w:tr w:rsidR="00FF27D8" w:rsidRPr="006E66BE" w14:paraId="29EB7A0E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2E0E3125" w14:textId="77777777" w:rsidR="00FF27D8" w:rsidRDefault="00FF27D8" w:rsidP="00FF27D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03" w:type="dxa"/>
            <w:vAlign w:val="center"/>
          </w:tcPr>
          <w:p w14:paraId="71802B16" w14:textId="77777777" w:rsidR="00FF27D8" w:rsidRDefault="00FF27D8" w:rsidP="00FF27D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597" w:type="dxa"/>
            <w:vAlign w:val="center"/>
          </w:tcPr>
          <w:p w14:paraId="5D01D23E" w14:textId="77777777" w:rsidR="00FF27D8" w:rsidRDefault="00FF27D8" w:rsidP="00FF27D8">
            <w:pPr>
              <w:rPr>
                <w:rFonts w:ascii="Times New Roman" w:hAnsi="Times New Roman"/>
                <w:szCs w:val="24"/>
              </w:rPr>
            </w:pPr>
          </w:p>
        </w:tc>
      </w:tr>
      <w:tr w:rsidR="00FF27D8" w:rsidRPr="006E66BE" w14:paraId="4F141130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49B62348" w14:textId="77777777" w:rsidR="00FF27D8" w:rsidRDefault="00FF27D8" w:rsidP="00FF27D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03" w:type="dxa"/>
            <w:vAlign w:val="center"/>
          </w:tcPr>
          <w:p w14:paraId="6B7463D6" w14:textId="77777777" w:rsidR="00FF27D8" w:rsidRDefault="00FF27D8" w:rsidP="00FF27D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597" w:type="dxa"/>
            <w:vAlign w:val="center"/>
          </w:tcPr>
          <w:p w14:paraId="6B26EB0C" w14:textId="77777777" w:rsidR="00FF27D8" w:rsidRDefault="00FF27D8" w:rsidP="00FF27D8">
            <w:pPr>
              <w:rPr>
                <w:rFonts w:ascii="Times New Roman" w:hAnsi="Times New Roman"/>
                <w:szCs w:val="24"/>
              </w:rPr>
            </w:pPr>
          </w:p>
        </w:tc>
      </w:tr>
      <w:tr w:rsidR="00FF27D8" w:rsidRPr="006E66BE" w14:paraId="6D76FD93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4FE43295" w14:textId="77777777" w:rsidR="00FF27D8" w:rsidRDefault="00FF27D8" w:rsidP="00FF27D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03" w:type="dxa"/>
            <w:vAlign w:val="center"/>
          </w:tcPr>
          <w:p w14:paraId="0075574C" w14:textId="77777777" w:rsidR="00FF27D8" w:rsidRDefault="00FF27D8" w:rsidP="00FF27D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597" w:type="dxa"/>
            <w:vAlign w:val="center"/>
          </w:tcPr>
          <w:p w14:paraId="30A2B7EE" w14:textId="77777777" w:rsidR="00FF27D8" w:rsidRDefault="00FF27D8" w:rsidP="00FF27D8">
            <w:pPr>
              <w:rPr>
                <w:rFonts w:ascii="Times New Roman" w:hAnsi="Times New Roman"/>
                <w:szCs w:val="24"/>
              </w:rPr>
            </w:pPr>
          </w:p>
        </w:tc>
      </w:tr>
      <w:tr w:rsidR="00FF27D8" w:rsidRPr="006E66BE" w14:paraId="6E8B1408" w14:textId="77777777" w:rsidTr="005E14FF">
        <w:trPr>
          <w:trHeight w:val="449"/>
        </w:trPr>
        <w:tc>
          <w:tcPr>
            <w:tcW w:w="1085" w:type="dxa"/>
            <w:vAlign w:val="center"/>
          </w:tcPr>
          <w:p w14:paraId="08EAED20" w14:textId="77777777" w:rsidR="00FF27D8" w:rsidRDefault="00FF27D8" w:rsidP="00FF27D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03" w:type="dxa"/>
            <w:vAlign w:val="center"/>
          </w:tcPr>
          <w:p w14:paraId="3797921B" w14:textId="77777777" w:rsidR="00FF27D8" w:rsidRDefault="00FF27D8" w:rsidP="00FF27D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597" w:type="dxa"/>
            <w:vAlign w:val="center"/>
          </w:tcPr>
          <w:p w14:paraId="4CCCF976" w14:textId="77777777" w:rsidR="00FF27D8" w:rsidRDefault="00FF27D8" w:rsidP="00FF27D8">
            <w:pPr>
              <w:rPr>
                <w:rFonts w:ascii="Times New Roman" w:hAnsi="Times New Roman"/>
                <w:szCs w:val="24"/>
              </w:rPr>
            </w:pPr>
          </w:p>
        </w:tc>
      </w:tr>
    </w:tbl>
    <w:p w14:paraId="1DBF4CB4" w14:textId="77777777" w:rsidR="00861D3E" w:rsidRDefault="00861D3E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8"/>
        <w:gridCol w:w="900"/>
      </w:tblGrid>
      <w:tr w:rsidR="009D439D" w:rsidRPr="00312C74" w14:paraId="6828888F" w14:textId="77777777" w:rsidTr="00843AFA">
        <w:trPr>
          <w:trHeight w:val="359"/>
        </w:trPr>
        <w:tc>
          <w:tcPr>
            <w:tcW w:w="3438" w:type="dxa"/>
            <w:vAlign w:val="center"/>
          </w:tcPr>
          <w:p w14:paraId="4EEE5441" w14:textId="77777777" w:rsidR="009D439D" w:rsidRPr="00312C74" w:rsidRDefault="009D439D" w:rsidP="00312C74">
            <w:pPr>
              <w:jc w:val="center"/>
              <w:rPr>
                <w:rFonts w:ascii="Times New Roman" w:hAnsi="Times New Roman"/>
              </w:rPr>
            </w:pPr>
            <w:r w:rsidRPr="00312C74">
              <w:rPr>
                <w:rFonts w:ascii="Times New Roman" w:hAnsi="Times New Roman"/>
              </w:rPr>
              <w:t>Total Calls for Service</w:t>
            </w:r>
          </w:p>
        </w:tc>
        <w:tc>
          <w:tcPr>
            <w:tcW w:w="900" w:type="dxa"/>
            <w:vAlign w:val="center"/>
          </w:tcPr>
          <w:p w14:paraId="28232AAA" w14:textId="013090D0" w:rsidR="009D439D" w:rsidRPr="00312C74" w:rsidRDefault="009D439D" w:rsidP="00CA3B1D">
            <w:pPr>
              <w:rPr>
                <w:rFonts w:ascii="Times New Roman" w:hAnsi="Times New Roman"/>
              </w:rPr>
            </w:pPr>
          </w:p>
        </w:tc>
      </w:tr>
    </w:tbl>
    <w:p w14:paraId="760BB6C1" w14:textId="77777777" w:rsidR="009D439D" w:rsidRPr="00861D3E" w:rsidRDefault="009D439D">
      <w:pPr>
        <w:rPr>
          <w:rFonts w:ascii="Times New Roman" w:hAnsi="Times New Roman"/>
        </w:rPr>
      </w:pPr>
    </w:p>
    <w:sectPr w:rsidR="009D439D" w:rsidRPr="00861D3E" w:rsidSect="004E3985">
      <w:footerReference w:type="default" r:id="rId10"/>
      <w:pgSz w:w="12240" w:h="15840"/>
      <w:pgMar w:top="1152" w:right="1152" w:bottom="1152" w:left="11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C8FD70" w14:textId="77777777" w:rsidR="000159FE" w:rsidRDefault="000159FE">
      <w:r>
        <w:separator/>
      </w:r>
    </w:p>
  </w:endnote>
  <w:endnote w:type="continuationSeparator" w:id="0">
    <w:p w14:paraId="4BABB834" w14:textId="77777777" w:rsidR="000159FE" w:rsidRDefault="000159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sual">
    <w:altName w:val="Mistral"/>
    <w:charset w:val="00"/>
    <w:family w:val="script"/>
    <w:pitch w:val="variable"/>
    <w:sig w:usb0="00000007" w:usb1="00000000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17A5D" w14:textId="77777777" w:rsidR="009108E7" w:rsidRPr="00524D7D" w:rsidRDefault="009108E7" w:rsidP="00524D7D">
    <w:pPr>
      <w:pStyle w:val="Footer"/>
      <w:pBdr>
        <w:top w:val="single" w:sz="18" w:space="1" w:color="auto"/>
      </w:pBdr>
      <w:tabs>
        <w:tab w:val="left" w:pos="2520"/>
        <w:tab w:val="left" w:pos="5400"/>
        <w:tab w:val="left" w:pos="7920"/>
      </w:tabs>
      <w:rPr>
        <w:rFonts w:ascii="Tahoma" w:hAnsi="Tahoma" w:cs="Tahoma"/>
        <w:sz w:val="16"/>
        <w:szCs w:val="16"/>
      </w:rPr>
    </w:pPr>
    <w:smartTag w:uri="urn:schemas-microsoft-com:office:smarttags" w:element="address">
      <w:smartTag w:uri="urn:schemas-microsoft-com:office:smarttags" w:element="Street">
        <w:r w:rsidRPr="00524D7D">
          <w:rPr>
            <w:rFonts w:ascii="Tahoma" w:hAnsi="Tahoma" w:cs="Tahoma"/>
            <w:sz w:val="16"/>
            <w:szCs w:val="16"/>
          </w:rPr>
          <w:t>505 West Michigan Avenue</w:t>
        </w:r>
      </w:smartTag>
    </w:smartTag>
    <w:r w:rsidRPr="00524D7D">
      <w:rPr>
        <w:rFonts w:ascii="Tahoma" w:hAnsi="Tahoma" w:cs="Tahoma"/>
        <w:sz w:val="16"/>
        <w:szCs w:val="16"/>
      </w:rPr>
      <w:tab/>
      <w:t>Emergency 911</w:t>
    </w:r>
    <w:r w:rsidRPr="00524D7D">
      <w:rPr>
        <w:rFonts w:ascii="Tahoma" w:hAnsi="Tahoma" w:cs="Tahoma"/>
        <w:sz w:val="16"/>
        <w:szCs w:val="16"/>
      </w:rPr>
      <w:tab/>
    </w:r>
    <w:r w:rsidRPr="00524D7D">
      <w:rPr>
        <w:rFonts w:ascii="Tahoma" w:hAnsi="Tahoma" w:cs="Tahoma"/>
        <w:sz w:val="16"/>
        <w:szCs w:val="16"/>
      </w:rPr>
      <w:tab/>
      <w:t>Administration (734) 483-8590</w:t>
    </w:r>
    <w:r w:rsidRPr="00524D7D">
      <w:rPr>
        <w:rFonts w:ascii="Tahoma" w:hAnsi="Tahoma" w:cs="Tahoma"/>
        <w:sz w:val="16"/>
        <w:szCs w:val="16"/>
      </w:rPr>
      <w:tab/>
      <w:t>Fax (734) 483-7060</w:t>
    </w:r>
  </w:p>
  <w:p w14:paraId="4BD01F12" w14:textId="77777777" w:rsidR="009108E7" w:rsidRPr="00524D7D" w:rsidRDefault="009108E7" w:rsidP="00524D7D">
    <w:pPr>
      <w:pStyle w:val="Footer"/>
      <w:pBdr>
        <w:top w:val="single" w:sz="18" w:space="1" w:color="auto"/>
      </w:pBdr>
      <w:tabs>
        <w:tab w:val="left" w:pos="2520"/>
        <w:tab w:val="left" w:pos="4590"/>
        <w:tab w:val="left" w:pos="5400"/>
        <w:tab w:val="left" w:pos="7920"/>
      </w:tabs>
      <w:rPr>
        <w:rFonts w:ascii="Tahoma" w:hAnsi="Tahoma" w:cs="Tahoma"/>
        <w:sz w:val="16"/>
        <w:szCs w:val="16"/>
      </w:rPr>
    </w:pPr>
    <w:smartTag w:uri="urn:schemas-microsoft-com:office:smarttags" w:element="place">
      <w:smartTag w:uri="urn:schemas-microsoft-com:office:smarttags" w:element="City">
        <w:r w:rsidRPr="00524D7D">
          <w:rPr>
            <w:rFonts w:ascii="Tahoma" w:hAnsi="Tahoma" w:cs="Tahoma"/>
            <w:sz w:val="16"/>
            <w:szCs w:val="16"/>
          </w:rPr>
          <w:t>Ypsilanti</w:t>
        </w:r>
      </w:smartTag>
      <w:r w:rsidRPr="00524D7D">
        <w:rPr>
          <w:rFonts w:ascii="Tahoma" w:hAnsi="Tahoma" w:cs="Tahoma"/>
          <w:sz w:val="16"/>
          <w:szCs w:val="16"/>
        </w:rPr>
        <w:t xml:space="preserve">, </w:t>
      </w:r>
      <w:smartTag w:uri="urn:schemas-microsoft-com:office:smarttags" w:element="State">
        <w:r w:rsidRPr="00524D7D">
          <w:rPr>
            <w:rFonts w:ascii="Tahoma" w:hAnsi="Tahoma" w:cs="Tahoma"/>
            <w:sz w:val="16"/>
            <w:szCs w:val="16"/>
          </w:rPr>
          <w:t>MI</w:t>
        </w:r>
      </w:smartTag>
      <w:r w:rsidRPr="00524D7D">
        <w:rPr>
          <w:rFonts w:ascii="Tahoma" w:hAnsi="Tahoma" w:cs="Tahoma"/>
          <w:sz w:val="16"/>
          <w:szCs w:val="16"/>
        </w:rPr>
        <w:t xml:space="preserve"> </w:t>
      </w:r>
      <w:smartTag w:uri="urn:schemas-microsoft-com:office:smarttags" w:element="PostalCode">
        <w:r w:rsidRPr="00524D7D">
          <w:rPr>
            <w:rFonts w:ascii="Tahoma" w:hAnsi="Tahoma" w:cs="Tahoma"/>
            <w:sz w:val="16"/>
            <w:szCs w:val="16"/>
          </w:rPr>
          <w:t>48197-5453</w:t>
        </w:r>
      </w:smartTag>
    </w:smartTag>
    <w:r w:rsidRPr="00524D7D">
      <w:rPr>
        <w:rFonts w:ascii="Tahoma" w:hAnsi="Tahoma" w:cs="Tahoma"/>
        <w:sz w:val="16"/>
        <w:szCs w:val="16"/>
      </w:rPr>
      <w:tab/>
      <w:t>Non-Emergency (734) 483-9510</w:t>
    </w:r>
    <w:r w:rsidRPr="00524D7D">
      <w:rPr>
        <w:rFonts w:ascii="Tahoma" w:hAnsi="Tahoma" w:cs="Tahoma"/>
        <w:sz w:val="16"/>
        <w:szCs w:val="16"/>
      </w:rPr>
      <w:tab/>
      <w:t>Records (734) 483-8777</w:t>
    </w:r>
    <w:r w:rsidRPr="00524D7D">
      <w:rPr>
        <w:rFonts w:ascii="Tahoma" w:hAnsi="Tahoma" w:cs="Tahoma"/>
        <w:sz w:val="16"/>
        <w:szCs w:val="16"/>
      </w:rPr>
      <w:tab/>
      <w:t>www.CityofYpsilanti.com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05B777" w14:textId="77777777" w:rsidR="000159FE" w:rsidRDefault="000159FE">
      <w:r>
        <w:separator/>
      </w:r>
    </w:p>
  </w:footnote>
  <w:footnote w:type="continuationSeparator" w:id="0">
    <w:p w14:paraId="636E83C5" w14:textId="77777777" w:rsidR="000159FE" w:rsidRDefault="000159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EB3FD9"/>
    <w:multiLevelType w:val="hybridMultilevel"/>
    <w:tmpl w:val="F6387E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67429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D0A"/>
    <w:rsid w:val="000003EE"/>
    <w:rsid w:val="00000543"/>
    <w:rsid w:val="00000676"/>
    <w:rsid w:val="000006EE"/>
    <w:rsid w:val="000006FA"/>
    <w:rsid w:val="00000B40"/>
    <w:rsid w:val="00000B47"/>
    <w:rsid w:val="00000B5E"/>
    <w:rsid w:val="00000C1A"/>
    <w:rsid w:val="000013E9"/>
    <w:rsid w:val="00001522"/>
    <w:rsid w:val="0000154F"/>
    <w:rsid w:val="000016B4"/>
    <w:rsid w:val="000018B2"/>
    <w:rsid w:val="00001E95"/>
    <w:rsid w:val="0000325C"/>
    <w:rsid w:val="00003282"/>
    <w:rsid w:val="00003346"/>
    <w:rsid w:val="000033E8"/>
    <w:rsid w:val="000034DE"/>
    <w:rsid w:val="00003983"/>
    <w:rsid w:val="00003993"/>
    <w:rsid w:val="00003A39"/>
    <w:rsid w:val="00003B8F"/>
    <w:rsid w:val="00003C01"/>
    <w:rsid w:val="00003D5E"/>
    <w:rsid w:val="00003F49"/>
    <w:rsid w:val="00004108"/>
    <w:rsid w:val="000042DF"/>
    <w:rsid w:val="00004559"/>
    <w:rsid w:val="0000485D"/>
    <w:rsid w:val="000057AE"/>
    <w:rsid w:val="00005D93"/>
    <w:rsid w:val="00005FA1"/>
    <w:rsid w:val="00006536"/>
    <w:rsid w:val="000067E8"/>
    <w:rsid w:val="00007105"/>
    <w:rsid w:val="000078B9"/>
    <w:rsid w:val="00007B06"/>
    <w:rsid w:val="00010488"/>
    <w:rsid w:val="00010C55"/>
    <w:rsid w:val="00010D0A"/>
    <w:rsid w:val="00010EE5"/>
    <w:rsid w:val="00011045"/>
    <w:rsid w:val="00011650"/>
    <w:rsid w:val="000116A0"/>
    <w:rsid w:val="000119F0"/>
    <w:rsid w:val="00011C60"/>
    <w:rsid w:val="00012351"/>
    <w:rsid w:val="00012407"/>
    <w:rsid w:val="00012515"/>
    <w:rsid w:val="00012581"/>
    <w:rsid w:val="0001258A"/>
    <w:rsid w:val="00012659"/>
    <w:rsid w:val="00012765"/>
    <w:rsid w:val="000128CA"/>
    <w:rsid w:val="00012A38"/>
    <w:rsid w:val="00012A3A"/>
    <w:rsid w:val="00012E46"/>
    <w:rsid w:val="00012F49"/>
    <w:rsid w:val="000131AD"/>
    <w:rsid w:val="00013231"/>
    <w:rsid w:val="00013299"/>
    <w:rsid w:val="000133C7"/>
    <w:rsid w:val="0001368C"/>
    <w:rsid w:val="00013968"/>
    <w:rsid w:val="00013A2A"/>
    <w:rsid w:val="00013A74"/>
    <w:rsid w:val="00013DDF"/>
    <w:rsid w:val="00013E61"/>
    <w:rsid w:val="000140CE"/>
    <w:rsid w:val="00014180"/>
    <w:rsid w:val="0001421E"/>
    <w:rsid w:val="000146EA"/>
    <w:rsid w:val="000151A8"/>
    <w:rsid w:val="0001563C"/>
    <w:rsid w:val="000159FE"/>
    <w:rsid w:val="000162F8"/>
    <w:rsid w:val="00016726"/>
    <w:rsid w:val="0001771D"/>
    <w:rsid w:val="00017EEF"/>
    <w:rsid w:val="0002001D"/>
    <w:rsid w:val="000201F5"/>
    <w:rsid w:val="0002025C"/>
    <w:rsid w:val="00020DFB"/>
    <w:rsid w:val="00020EDC"/>
    <w:rsid w:val="000210CA"/>
    <w:rsid w:val="000210F8"/>
    <w:rsid w:val="0002127E"/>
    <w:rsid w:val="00021711"/>
    <w:rsid w:val="0002258E"/>
    <w:rsid w:val="000225A9"/>
    <w:rsid w:val="0002289B"/>
    <w:rsid w:val="00022C76"/>
    <w:rsid w:val="00022CA5"/>
    <w:rsid w:val="00022D0C"/>
    <w:rsid w:val="00023100"/>
    <w:rsid w:val="0002330B"/>
    <w:rsid w:val="0002370C"/>
    <w:rsid w:val="000237E8"/>
    <w:rsid w:val="00024002"/>
    <w:rsid w:val="000241BF"/>
    <w:rsid w:val="00024202"/>
    <w:rsid w:val="000244BA"/>
    <w:rsid w:val="00024FA5"/>
    <w:rsid w:val="00025882"/>
    <w:rsid w:val="00025A23"/>
    <w:rsid w:val="00025DFF"/>
    <w:rsid w:val="00025E45"/>
    <w:rsid w:val="00025EE5"/>
    <w:rsid w:val="000260E6"/>
    <w:rsid w:val="000261A7"/>
    <w:rsid w:val="000262C4"/>
    <w:rsid w:val="000264D4"/>
    <w:rsid w:val="00026597"/>
    <w:rsid w:val="000265E2"/>
    <w:rsid w:val="00026696"/>
    <w:rsid w:val="00026790"/>
    <w:rsid w:val="000268BC"/>
    <w:rsid w:val="00026990"/>
    <w:rsid w:val="00026ECF"/>
    <w:rsid w:val="000276AE"/>
    <w:rsid w:val="00027773"/>
    <w:rsid w:val="000277B6"/>
    <w:rsid w:val="00027901"/>
    <w:rsid w:val="00027A61"/>
    <w:rsid w:val="00027C65"/>
    <w:rsid w:val="00027C95"/>
    <w:rsid w:val="00027CA5"/>
    <w:rsid w:val="00030184"/>
    <w:rsid w:val="000305A1"/>
    <w:rsid w:val="00030739"/>
    <w:rsid w:val="000307E6"/>
    <w:rsid w:val="00030ACD"/>
    <w:rsid w:val="00031063"/>
    <w:rsid w:val="000326D2"/>
    <w:rsid w:val="00032CDA"/>
    <w:rsid w:val="00032E89"/>
    <w:rsid w:val="00032E9C"/>
    <w:rsid w:val="00033337"/>
    <w:rsid w:val="000334E5"/>
    <w:rsid w:val="00033859"/>
    <w:rsid w:val="00033ABE"/>
    <w:rsid w:val="00033C7C"/>
    <w:rsid w:val="00033FAB"/>
    <w:rsid w:val="00033FBA"/>
    <w:rsid w:val="0003428F"/>
    <w:rsid w:val="00035851"/>
    <w:rsid w:val="00035A8D"/>
    <w:rsid w:val="00036915"/>
    <w:rsid w:val="00036A09"/>
    <w:rsid w:val="00036EA4"/>
    <w:rsid w:val="00036F68"/>
    <w:rsid w:val="00036FD2"/>
    <w:rsid w:val="000374C4"/>
    <w:rsid w:val="00037A1A"/>
    <w:rsid w:val="00037C5A"/>
    <w:rsid w:val="000405C4"/>
    <w:rsid w:val="000416D0"/>
    <w:rsid w:val="00041702"/>
    <w:rsid w:val="00041895"/>
    <w:rsid w:val="00041ADD"/>
    <w:rsid w:val="00041D63"/>
    <w:rsid w:val="000424B3"/>
    <w:rsid w:val="0004285F"/>
    <w:rsid w:val="0004294B"/>
    <w:rsid w:val="00042A0E"/>
    <w:rsid w:val="00042CBA"/>
    <w:rsid w:val="00043EB4"/>
    <w:rsid w:val="0004422C"/>
    <w:rsid w:val="00044589"/>
    <w:rsid w:val="00044757"/>
    <w:rsid w:val="00044A08"/>
    <w:rsid w:val="00044D9D"/>
    <w:rsid w:val="00045207"/>
    <w:rsid w:val="00045369"/>
    <w:rsid w:val="00045451"/>
    <w:rsid w:val="000456C1"/>
    <w:rsid w:val="000458E5"/>
    <w:rsid w:val="00045D89"/>
    <w:rsid w:val="000460E5"/>
    <w:rsid w:val="000461E3"/>
    <w:rsid w:val="00046341"/>
    <w:rsid w:val="00046466"/>
    <w:rsid w:val="00046829"/>
    <w:rsid w:val="00046E5E"/>
    <w:rsid w:val="00047291"/>
    <w:rsid w:val="000476C6"/>
    <w:rsid w:val="00047C5C"/>
    <w:rsid w:val="00047FD2"/>
    <w:rsid w:val="000500DA"/>
    <w:rsid w:val="000502DC"/>
    <w:rsid w:val="000503F1"/>
    <w:rsid w:val="000510CA"/>
    <w:rsid w:val="000513CA"/>
    <w:rsid w:val="0005146A"/>
    <w:rsid w:val="00051A66"/>
    <w:rsid w:val="00051DAE"/>
    <w:rsid w:val="00052364"/>
    <w:rsid w:val="00052449"/>
    <w:rsid w:val="00052488"/>
    <w:rsid w:val="000524AA"/>
    <w:rsid w:val="000528C7"/>
    <w:rsid w:val="00052D19"/>
    <w:rsid w:val="00052FEA"/>
    <w:rsid w:val="0005362B"/>
    <w:rsid w:val="000536DA"/>
    <w:rsid w:val="000537D9"/>
    <w:rsid w:val="00053A71"/>
    <w:rsid w:val="00053BFB"/>
    <w:rsid w:val="00054493"/>
    <w:rsid w:val="000547B0"/>
    <w:rsid w:val="0005486D"/>
    <w:rsid w:val="00055E2F"/>
    <w:rsid w:val="00055F84"/>
    <w:rsid w:val="00056349"/>
    <w:rsid w:val="000563EB"/>
    <w:rsid w:val="00056E57"/>
    <w:rsid w:val="00056F80"/>
    <w:rsid w:val="0005731B"/>
    <w:rsid w:val="00057585"/>
    <w:rsid w:val="00057AEA"/>
    <w:rsid w:val="00057E5C"/>
    <w:rsid w:val="00060FF1"/>
    <w:rsid w:val="00061000"/>
    <w:rsid w:val="00061038"/>
    <w:rsid w:val="00061854"/>
    <w:rsid w:val="00061B62"/>
    <w:rsid w:val="00061F0F"/>
    <w:rsid w:val="00062119"/>
    <w:rsid w:val="00062332"/>
    <w:rsid w:val="000624B6"/>
    <w:rsid w:val="00062D80"/>
    <w:rsid w:val="00063051"/>
    <w:rsid w:val="000637FA"/>
    <w:rsid w:val="00063953"/>
    <w:rsid w:val="00063A2C"/>
    <w:rsid w:val="00063AAF"/>
    <w:rsid w:val="00063EA1"/>
    <w:rsid w:val="0006435A"/>
    <w:rsid w:val="00064413"/>
    <w:rsid w:val="000654FA"/>
    <w:rsid w:val="0006561D"/>
    <w:rsid w:val="000656B0"/>
    <w:rsid w:val="000656C7"/>
    <w:rsid w:val="000663EC"/>
    <w:rsid w:val="0006646E"/>
    <w:rsid w:val="000664D2"/>
    <w:rsid w:val="00066687"/>
    <w:rsid w:val="00066776"/>
    <w:rsid w:val="00067526"/>
    <w:rsid w:val="000675E7"/>
    <w:rsid w:val="00067759"/>
    <w:rsid w:val="00067B22"/>
    <w:rsid w:val="00067B8D"/>
    <w:rsid w:val="00070397"/>
    <w:rsid w:val="00070413"/>
    <w:rsid w:val="00070451"/>
    <w:rsid w:val="00070699"/>
    <w:rsid w:val="0007069C"/>
    <w:rsid w:val="00070B7E"/>
    <w:rsid w:val="00070FB9"/>
    <w:rsid w:val="00071A69"/>
    <w:rsid w:val="00071C1B"/>
    <w:rsid w:val="00071DB4"/>
    <w:rsid w:val="000724D6"/>
    <w:rsid w:val="00072773"/>
    <w:rsid w:val="00073349"/>
    <w:rsid w:val="000738A2"/>
    <w:rsid w:val="00073A9E"/>
    <w:rsid w:val="00073F48"/>
    <w:rsid w:val="000741E5"/>
    <w:rsid w:val="00075046"/>
    <w:rsid w:val="0007623C"/>
    <w:rsid w:val="00076CC7"/>
    <w:rsid w:val="00076FC0"/>
    <w:rsid w:val="00077199"/>
    <w:rsid w:val="000772BA"/>
    <w:rsid w:val="000774DF"/>
    <w:rsid w:val="00077936"/>
    <w:rsid w:val="00080231"/>
    <w:rsid w:val="00080874"/>
    <w:rsid w:val="00080A25"/>
    <w:rsid w:val="000812FC"/>
    <w:rsid w:val="00081370"/>
    <w:rsid w:val="000814B8"/>
    <w:rsid w:val="0008154C"/>
    <w:rsid w:val="00081FDA"/>
    <w:rsid w:val="000821DF"/>
    <w:rsid w:val="000824F4"/>
    <w:rsid w:val="00082F4A"/>
    <w:rsid w:val="000832B6"/>
    <w:rsid w:val="000832DB"/>
    <w:rsid w:val="000836E2"/>
    <w:rsid w:val="00083A91"/>
    <w:rsid w:val="00083A97"/>
    <w:rsid w:val="00083BCE"/>
    <w:rsid w:val="00083E04"/>
    <w:rsid w:val="0008416E"/>
    <w:rsid w:val="0008466C"/>
    <w:rsid w:val="000846EC"/>
    <w:rsid w:val="000847C2"/>
    <w:rsid w:val="00084AEE"/>
    <w:rsid w:val="000857FA"/>
    <w:rsid w:val="00085868"/>
    <w:rsid w:val="000859C5"/>
    <w:rsid w:val="00085F89"/>
    <w:rsid w:val="00086073"/>
    <w:rsid w:val="00086143"/>
    <w:rsid w:val="0008646B"/>
    <w:rsid w:val="00086721"/>
    <w:rsid w:val="000878DB"/>
    <w:rsid w:val="00087C00"/>
    <w:rsid w:val="00090BEB"/>
    <w:rsid w:val="00090D03"/>
    <w:rsid w:val="00091AB7"/>
    <w:rsid w:val="00091FFC"/>
    <w:rsid w:val="000923C4"/>
    <w:rsid w:val="00092CBF"/>
    <w:rsid w:val="00092CED"/>
    <w:rsid w:val="00092DEA"/>
    <w:rsid w:val="000932C8"/>
    <w:rsid w:val="000932FB"/>
    <w:rsid w:val="0009340D"/>
    <w:rsid w:val="0009383D"/>
    <w:rsid w:val="00093DB8"/>
    <w:rsid w:val="000946A5"/>
    <w:rsid w:val="00094726"/>
    <w:rsid w:val="00094815"/>
    <w:rsid w:val="00094B3B"/>
    <w:rsid w:val="00094E7B"/>
    <w:rsid w:val="00094ECF"/>
    <w:rsid w:val="00095305"/>
    <w:rsid w:val="0009595A"/>
    <w:rsid w:val="00095C36"/>
    <w:rsid w:val="00096090"/>
    <w:rsid w:val="00096437"/>
    <w:rsid w:val="000965B7"/>
    <w:rsid w:val="000966B6"/>
    <w:rsid w:val="00097315"/>
    <w:rsid w:val="000978A7"/>
    <w:rsid w:val="00097A10"/>
    <w:rsid w:val="00097A98"/>
    <w:rsid w:val="00097CD2"/>
    <w:rsid w:val="000A0093"/>
    <w:rsid w:val="000A06C0"/>
    <w:rsid w:val="000A0B31"/>
    <w:rsid w:val="000A0CA5"/>
    <w:rsid w:val="000A18D4"/>
    <w:rsid w:val="000A1A26"/>
    <w:rsid w:val="000A1CFB"/>
    <w:rsid w:val="000A2083"/>
    <w:rsid w:val="000A2518"/>
    <w:rsid w:val="000A2A3B"/>
    <w:rsid w:val="000A2C2E"/>
    <w:rsid w:val="000A2EDD"/>
    <w:rsid w:val="000A324D"/>
    <w:rsid w:val="000A3989"/>
    <w:rsid w:val="000A3BA9"/>
    <w:rsid w:val="000A3EBC"/>
    <w:rsid w:val="000A44CA"/>
    <w:rsid w:val="000A48CA"/>
    <w:rsid w:val="000A4AA4"/>
    <w:rsid w:val="000A53E8"/>
    <w:rsid w:val="000A5F62"/>
    <w:rsid w:val="000A6926"/>
    <w:rsid w:val="000A69A4"/>
    <w:rsid w:val="000A6BDD"/>
    <w:rsid w:val="000A6D66"/>
    <w:rsid w:val="000A7000"/>
    <w:rsid w:val="000A779F"/>
    <w:rsid w:val="000A7930"/>
    <w:rsid w:val="000B098A"/>
    <w:rsid w:val="000B0993"/>
    <w:rsid w:val="000B1A76"/>
    <w:rsid w:val="000B22B3"/>
    <w:rsid w:val="000B2641"/>
    <w:rsid w:val="000B271A"/>
    <w:rsid w:val="000B2C83"/>
    <w:rsid w:val="000B30DB"/>
    <w:rsid w:val="000B3BD0"/>
    <w:rsid w:val="000B4624"/>
    <w:rsid w:val="000B4847"/>
    <w:rsid w:val="000B494A"/>
    <w:rsid w:val="000B4BF2"/>
    <w:rsid w:val="000B5093"/>
    <w:rsid w:val="000B53A2"/>
    <w:rsid w:val="000B54F2"/>
    <w:rsid w:val="000B56C7"/>
    <w:rsid w:val="000B5A36"/>
    <w:rsid w:val="000B66E3"/>
    <w:rsid w:val="000B6795"/>
    <w:rsid w:val="000B692C"/>
    <w:rsid w:val="000B69AF"/>
    <w:rsid w:val="000B766E"/>
    <w:rsid w:val="000B794E"/>
    <w:rsid w:val="000B7B5D"/>
    <w:rsid w:val="000C0105"/>
    <w:rsid w:val="000C0695"/>
    <w:rsid w:val="000C09BD"/>
    <w:rsid w:val="000C09D4"/>
    <w:rsid w:val="000C0A07"/>
    <w:rsid w:val="000C0A26"/>
    <w:rsid w:val="000C0C94"/>
    <w:rsid w:val="000C108E"/>
    <w:rsid w:val="000C143B"/>
    <w:rsid w:val="000C179E"/>
    <w:rsid w:val="000C1965"/>
    <w:rsid w:val="000C19E0"/>
    <w:rsid w:val="000C1DE5"/>
    <w:rsid w:val="000C1FBA"/>
    <w:rsid w:val="000C2594"/>
    <w:rsid w:val="000C263E"/>
    <w:rsid w:val="000C2729"/>
    <w:rsid w:val="000C2AF4"/>
    <w:rsid w:val="000C30E7"/>
    <w:rsid w:val="000C37A8"/>
    <w:rsid w:val="000C3BEC"/>
    <w:rsid w:val="000C3D52"/>
    <w:rsid w:val="000C485E"/>
    <w:rsid w:val="000C492E"/>
    <w:rsid w:val="000C4979"/>
    <w:rsid w:val="000C4E57"/>
    <w:rsid w:val="000C4F0D"/>
    <w:rsid w:val="000C5B55"/>
    <w:rsid w:val="000C5C22"/>
    <w:rsid w:val="000C5D9A"/>
    <w:rsid w:val="000C6444"/>
    <w:rsid w:val="000C6A00"/>
    <w:rsid w:val="000C6E07"/>
    <w:rsid w:val="000C70A1"/>
    <w:rsid w:val="000C7175"/>
    <w:rsid w:val="000C7A44"/>
    <w:rsid w:val="000C7DC5"/>
    <w:rsid w:val="000C7EC8"/>
    <w:rsid w:val="000C7FA5"/>
    <w:rsid w:val="000C7FCE"/>
    <w:rsid w:val="000D0285"/>
    <w:rsid w:val="000D02E6"/>
    <w:rsid w:val="000D0A1F"/>
    <w:rsid w:val="000D0DA9"/>
    <w:rsid w:val="000D13D9"/>
    <w:rsid w:val="000D1B3A"/>
    <w:rsid w:val="000D2495"/>
    <w:rsid w:val="000D250B"/>
    <w:rsid w:val="000D28C9"/>
    <w:rsid w:val="000D2D60"/>
    <w:rsid w:val="000D3066"/>
    <w:rsid w:val="000D3DB0"/>
    <w:rsid w:val="000D3E31"/>
    <w:rsid w:val="000D4734"/>
    <w:rsid w:val="000D4810"/>
    <w:rsid w:val="000D4869"/>
    <w:rsid w:val="000D4905"/>
    <w:rsid w:val="000D5088"/>
    <w:rsid w:val="000D52AB"/>
    <w:rsid w:val="000D539A"/>
    <w:rsid w:val="000D53B9"/>
    <w:rsid w:val="000D5A70"/>
    <w:rsid w:val="000D5FA3"/>
    <w:rsid w:val="000D6159"/>
    <w:rsid w:val="000D664C"/>
    <w:rsid w:val="000D686B"/>
    <w:rsid w:val="000D6BD2"/>
    <w:rsid w:val="000D752E"/>
    <w:rsid w:val="000D7551"/>
    <w:rsid w:val="000D7E7A"/>
    <w:rsid w:val="000E0487"/>
    <w:rsid w:val="000E0EBE"/>
    <w:rsid w:val="000E1584"/>
    <w:rsid w:val="000E1B1C"/>
    <w:rsid w:val="000E1B54"/>
    <w:rsid w:val="000E25A3"/>
    <w:rsid w:val="000E2AB7"/>
    <w:rsid w:val="000E2C34"/>
    <w:rsid w:val="000E2CFD"/>
    <w:rsid w:val="000E2E7B"/>
    <w:rsid w:val="000E2F8D"/>
    <w:rsid w:val="000E399E"/>
    <w:rsid w:val="000E43F4"/>
    <w:rsid w:val="000E4E80"/>
    <w:rsid w:val="000E4E82"/>
    <w:rsid w:val="000E5308"/>
    <w:rsid w:val="000E56CA"/>
    <w:rsid w:val="000E5993"/>
    <w:rsid w:val="000E5B45"/>
    <w:rsid w:val="000E5FBA"/>
    <w:rsid w:val="000E62A9"/>
    <w:rsid w:val="000E62B1"/>
    <w:rsid w:val="000E6701"/>
    <w:rsid w:val="000E681A"/>
    <w:rsid w:val="000E6E32"/>
    <w:rsid w:val="000E736D"/>
    <w:rsid w:val="000E750B"/>
    <w:rsid w:val="000E76C4"/>
    <w:rsid w:val="000F02DF"/>
    <w:rsid w:val="000F03BB"/>
    <w:rsid w:val="000F0715"/>
    <w:rsid w:val="000F1414"/>
    <w:rsid w:val="000F1764"/>
    <w:rsid w:val="000F1787"/>
    <w:rsid w:val="000F1E72"/>
    <w:rsid w:val="000F1F84"/>
    <w:rsid w:val="000F2044"/>
    <w:rsid w:val="000F2530"/>
    <w:rsid w:val="000F260C"/>
    <w:rsid w:val="000F2CDB"/>
    <w:rsid w:val="000F2FBB"/>
    <w:rsid w:val="000F2FEE"/>
    <w:rsid w:val="000F3207"/>
    <w:rsid w:val="000F3891"/>
    <w:rsid w:val="000F42F7"/>
    <w:rsid w:val="000F4B5A"/>
    <w:rsid w:val="000F532A"/>
    <w:rsid w:val="000F5444"/>
    <w:rsid w:val="000F5806"/>
    <w:rsid w:val="000F58DC"/>
    <w:rsid w:val="000F58FD"/>
    <w:rsid w:val="000F5BD0"/>
    <w:rsid w:val="000F615D"/>
    <w:rsid w:val="000F6CFE"/>
    <w:rsid w:val="000F71DD"/>
    <w:rsid w:val="000F7758"/>
    <w:rsid w:val="000F7A1E"/>
    <w:rsid w:val="000F7C20"/>
    <w:rsid w:val="000F7CF1"/>
    <w:rsid w:val="0010014E"/>
    <w:rsid w:val="00100285"/>
    <w:rsid w:val="001002D6"/>
    <w:rsid w:val="00101403"/>
    <w:rsid w:val="00101C3E"/>
    <w:rsid w:val="00101CC6"/>
    <w:rsid w:val="00101D00"/>
    <w:rsid w:val="00102046"/>
    <w:rsid w:val="00102259"/>
    <w:rsid w:val="00102443"/>
    <w:rsid w:val="001027A2"/>
    <w:rsid w:val="00103054"/>
    <w:rsid w:val="00103105"/>
    <w:rsid w:val="001037A9"/>
    <w:rsid w:val="001037D5"/>
    <w:rsid w:val="001049F0"/>
    <w:rsid w:val="00104C94"/>
    <w:rsid w:val="00104F12"/>
    <w:rsid w:val="00105014"/>
    <w:rsid w:val="00105041"/>
    <w:rsid w:val="001051EB"/>
    <w:rsid w:val="00105298"/>
    <w:rsid w:val="0010531C"/>
    <w:rsid w:val="0010596A"/>
    <w:rsid w:val="00105C38"/>
    <w:rsid w:val="00105DDD"/>
    <w:rsid w:val="00105EA9"/>
    <w:rsid w:val="00106183"/>
    <w:rsid w:val="001065C9"/>
    <w:rsid w:val="001070AC"/>
    <w:rsid w:val="00107511"/>
    <w:rsid w:val="00107FCA"/>
    <w:rsid w:val="00110072"/>
    <w:rsid w:val="00110EF8"/>
    <w:rsid w:val="00110F80"/>
    <w:rsid w:val="00111022"/>
    <w:rsid w:val="00111682"/>
    <w:rsid w:val="00112AF1"/>
    <w:rsid w:val="00112D2A"/>
    <w:rsid w:val="00112E17"/>
    <w:rsid w:val="001131E4"/>
    <w:rsid w:val="0011338E"/>
    <w:rsid w:val="00113700"/>
    <w:rsid w:val="001138A6"/>
    <w:rsid w:val="00113CD7"/>
    <w:rsid w:val="00113CFB"/>
    <w:rsid w:val="00113F64"/>
    <w:rsid w:val="001140EF"/>
    <w:rsid w:val="00114107"/>
    <w:rsid w:val="00114A84"/>
    <w:rsid w:val="00115067"/>
    <w:rsid w:val="00115113"/>
    <w:rsid w:val="0011645B"/>
    <w:rsid w:val="00116DB7"/>
    <w:rsid w:val="00116F05"/>
    <w:rsid w:val="00117008"/>
    <w:rsid w:val="00117161"/>
    <w:rsid w:val="00117722"/>
    <w:rsid w:val="00117852"/>
    <w:rsid w:val="00117E13"/>
    <w:rsid w:val="00120015"/>
    <w:rsid w:val="001200C8"/>
    <w:rsid w:val="0012059B"/>
    <w:rsid w:val="00120621"/>
    <w:rsid w:val="0012094A"/>
    <w:rsid w:val="00121661"/>
    <w:rsid w:val="00121B02"/>
    <w:rsid w:val="00121F05"/>
    <w:rsid w:val="00121F6E"/>
    <w:rsid w:val="00123036"/>
    <w:rsid w:val="00123610"/>
    <w:rsid w:val="0012367D"/>
    <w:rsid w:val="0012384B"/>
    <w:rsid w:val="001238D1"/>
    <w:rsid w:val="00123D6B"/>
    <w:rsid w:val="001240A2"/>
    <w:rsid w:val="001241A6"/>
    <w:rsid w:val="00124444"/>
    <w:rsid w:val="00124519"/>
    <w:rsid w:val="0012482D"/>
    <w:rsid w:val="00125039"/>
    <w:rsid w:val="001253BE"/>
    <w:rsid w:val="0012581A"/>
    <w:rsid w:val="00125E05"/>
    <w:rsid w:val="00125EE6"/>
    <w:rsid w:val="001263D0"/>
    <w:rsid w:val="00126431"/>
    <w:rsid w:val="001265A9"/>
    <w:rsid w:val="0012760C"/>
    <w:rsid w:val="00127BBE"/>
    <w:rsid w:val="00127D28"/>
    <w:rsid w:val="00130504"/>
    <w:rsid w:val="00130B81"/>
    <w:rsid w:val="00130E11"/>
    <w:rsid w:val="00131223"/>
    <w:rsid w:val="001313CB"/>
    <w:rsid w:val="00131497"/>
    <w:rsid w:val="00131876"/>
    <w:rsid w:val="00131A15"/>
    <w:rsid w:val="0013241F"/>
    <w:rsid w:val="001324CD"/>
    <w:rsid w:val="00132A03"/>
    <w:rsid w:val="00133016"/>
    <w:rsid w:val="0013345D"/>
    <w:rsid w:val="0013378A"/>
    <w:rsid w:val="00133F00"/>
    <w:rsid w:val="0013423E"/>
    <w:rsid w:val="0013450E"/>
    <w:rsid w:val="001347C5"/>
    <w:rsid w:val="00134832"/>
    <w:rsid w:val="001348FB"/>
    <w:rsid w:val="00134E78"/>
    <w:rsid w:val="00135184"/>
    <w:rsid w:val="001354EE"/>
    <w:rsid w:val="00135547"/>
    <w:rsid w:val="00135965"/>
    <w:rsid w:val="00135A18"/>
    <w:rsid w:val="00135D52"/>
    <w:rsid w:val="00136318"/>
    <w:rsid w:val="00136773"/>
    <w:rsid w:val="00136C99"/>
    <w:rsid w:val="00136DD8"/>
    <w:rsid w:val="00136DF1"/>
    <w:rsid w:val="00136E8C"/>
    <w:rsid w:val="00137151"/>
    <w:rsid w:val="00137C52"/>
    <w:rsid w:val="00137F4E"/>
    <w:rsid w:val="00140175"/>
    <w:rsid w:val="0014018E"/>
    <w:rsid w:val="0014062D"/>
    <w:rsid w:val="00140715"/>
    <w:rsid w:val="001408ED"/>
    <w:rsid w:val="0014090A"/>
    <w:rsid w:val="00141543"/>
    <w:rsid w:val="00142123"/>
    <w:rsid w:val="001422D3"/>
    <w:rsid w:val="001422E6"/>
    <w:rsid w:val="00142483"/>
    <w:rsid w:val="00142595"/>
    <w:rsid w:val="0014281A"/>
    <w:rsid w:val="00142BD3"/>
    <w:rsid w:val="00142C00"/>
    <w:rsid w:val="00142E13"/>
    <w:rsid w:val="001430B3"/>
    <w:rsid w:val="00143148"/>
    <w:rsid w:val="0014332B"/>
    <w:rsid w:val="001434FE"/>
    <w:rsid w:val="00143753"/>
    <w:rsid w:val="00143795"/>
    <w:rsid w:val="00143C03"/>
    <w:rsid w:val="00143C50"/>
    <w:rsid w:val="00143E72"/>
    <w:rsid w:val="001441E1"/>
    <w:rsid w:val="001445FB"/>
    <w:rsid w:val="00144C57"/>
    <w:rsid w:val="00144CE8"/>
    <w:rsid w:val="00144E2A"/>
    <w:rsid w:val="00144E2D"/>
    <w:rsid w:val="00144F21"/>
    <w:rsid w:val="001458DF"/>
    <w:rsid w:val="00145E34"/>
    <w:rsid w:val="00146907"/>
    <w:rsid w:val="00146921"/>
    <w:rsid w:val="00146E10"/>
    <w:rsid w:val="0014729F"/>
    <w:rsid w:val="00147B87"/>
    <w:rsid w:val="00147D85"/>
    <w:rsid w:val="00147F96"/>
    <w:rsid w:val="001506DF"/>
    <w:rsid w:val="00150988"/>
    <w:rsid w:val="00150B6A"/>
    <w:rsid w:val="00151415"/>
    <w:rsid w:val="00151539"/>
    <w:rsid w:val="001515C2"/>
    <w:rsid w:val="00151D81"/>
    <w:rsid w:val="00151DAD"/>
    <w:rsid w:val="00151E7D"/>
    <w:rsid w:val="001522B8"/>
    <w:rsid w:val="00152830"/>
    <w:rsid w:val="001528CF"/>
    <w:rsid w:val="00152BE1"/>
    <w:rsid w:val="00153451"/>
    <w:rsid w:val="00153AE8"/>
    <w:rsid w:val="0015433C"/>
    <w:rsid w:val="001545A4"/>
    <w:rsid w:val="00154683"/>
    <w:rsid w:val="00154873"/>
    <w:rsid w:val="00155243"/>
    <w:rsid w:val="0015569B"/>
    <w:rsid w:val="001556BC"/>
    <w:rsid w:val="00155BDC"/>
    <w:rsid w:val="00155DC7"/>
    <w:rsid w:val="00156023"/>
    <w:rsid w:val="0015647E"/>
    <w:rsid w:val="001566CD"/>
    <w:rsid w:val="001568CB"/>
    <w:rsid w:val="00156956"/>
    <w:rsid w:val="00156D64"/>
    <w:rsid w:val="00157963"/>
    <w:rsid w:val="00157B21"/>
    <w:rsid w:val="00157B84"/>
    <w:rsid w:val="00157D81"/>
    <w:rsid w:val="00157EFC"/>
    <w:rsid w:val="001603CD"/>
    <w:rsid w:val="001603F1"/>
    <w:rsid w:val="001604F4"/>
    <w:rsid w:val="0016054F"/>
    <w:rsid w:val="00161234"/>
    <w:rsid w:val="0016126D"/>
    <w:rsid w:val="001612F5"/>
    <w:rsid w:val="001616E4"/>
    <w:rsid w:val="00161BE8"/>
    <w:rsid w:val="001627C9"/>
    <w:rsid w:val="001629E3"/>
    <w:rsid w:val="00162C65"/>
    <w:rsid w:val="001644F0"/>
    <w:rsid w:val="0016485A"/>
    <w:rsid w:val="00164B05"/>
    <w:rsid w:val="00165424"/>
    <w:rsid w:val="00165A3B"/>
    <w:rsid w:val="00165EF5"/>
    <w:rsid w:val="001668C7"/>
    <w:rsid w:val="00166F2C"/>
    <w:rsid w:val="00167003"/>
    <w:rsid w:val="0016726D"/>
    <w:rsid w:val="00167304"/>
    <w:rsid w:val="001674F4"/>
    <w:rsid w:val="001677BE"/>
    <w:rsid w:val="001677DE"/>
    <w:rsid w:val="00167A7E"/>
    <w:rsid w:val="001704DC"/>
    <w:rsid w:val="001704E3"/>
    <w:rsid w:val="00171BAD"/>
    <w:rsid w:val="00171E5E"/>
    <w:rsid w:val="001723A8"/>
    <w:rsid w:val="00172A51"/>
    <w:rsid w:val="00172B65"/>
    <w:rsid w:val="00172C47"/>
    <w:rsid w:val="00173A72"/>
    <w:rsid w:val="00174FB9"/>
    <w:rsid w:val="001752EB"/>
    <w:rsid w:val="00175900"/>
    <w:rsid w:val="00175B71"/>
    <w:rsid w:val="0017609E"/>
    <w:rsid w:val="00176578"/>
    <w:rsid w:val="00176A58"/>
    <w:rsid w:val="00177429"/>
    <w:rsid w:val="001777CF"/>
    <w:rsid w:val="00180068"/>
    <w:rsid w:val="001801BA"/>
    <w:rsid w:val="0018031E"/>
    <w:rsid w:val="00180385"/>
    <w:rsid w:val="001809E6"/>
    <w:rsid w:val="00181393"/>
    <w:rsid w:val="001819DF"/>
    <w:rsid w:val="00181CFE"/>
    <w:rsid w:val="00182546"/>
    <w:rsid w:val="00182A08"/>
    <w:rsid w:val="00182AB6"/>
    <w:rsid w:val="001834D3"/>
    <w:rsid w:val="001837B6"/>
    <w:rsid w:val="00183903"/>
    <w:rsid w:val="001839EA"/>
    <w:rsid w:val="00183DC7"/>
    <w:rsid w:val="00184045"/>
    <w:rsid w:val="0018419F"/>
    <w:rsid w:val="00184771"/>
    <w:rsid w:val="00184901"/>
    <w:rsid w:val="0018494E"/>
    <w:rsid w:val="00184D87"/>
    <w:rsid w:val="001850C4"/>
    <w:rsid w:val="00185148"/>
    <w:rsid w:val="001851AE"/>
    <w:rsid w:val="00185276"/>
    <w:rsid w:val="00185371"/>
    <w:rsid w:val="00186142"/>
    <w:rsid w:val="00186353"/>
    <w:rsid w:val="0018656B"/>
    <w:rsid w:val="001868AE"/>
    <w:rsid w:val="00186B9B"/>
    <w:rsid w:val="00186C94"/>
    <w:rsid w:val="00186E51"/>
    <w:rsid w:val="0018768C"/>
    <w:rsid w:val="00187EAC"/>
    <w:rsid w:val="001911E4"/>
    <w:rsid w:val="00191394"/>
    <w:rsid w:val="001914CE"/>
    <w:rsid w:val="0019187F"/>
    <w:rsid w:val="00191C7D"/>
    <w:rsid w:val="00191D56"/>
    <w:rsid w:val="00191E17"/>
    <w:rsid w:val="00191EBC"/>
    <w:rsid w:val="001929F5"/>
    <w:rsid w:val="00192EAE"/>
    <w:rsid w:val="0019302F"/>
    <w:rsid w:val="00193188"/>
    <w:rsid w:val="0019381C"/>
    <w:rsid w:val="00193AF0"/>
    <w:rsid w:val="001942C4"/>
    <w:rsid w:val="001945C9"/>
    <w:rsid w:val="001947AE"/>
    <w:rsid w:val="00195C1A"/>
    <w:rsid w:val="00195FD8"/>
    <w:rsid w:val="0019621D"/>
    <w:rsid w:val="001963C5"/>
    <w:rsid w:val="001964B4"/>
    <w:rsid w:val="00196BE9"/>
    <w:rsid w:val="00196D22"/>
    <w:rsid w:val="00197F6B"/>
    <w:rsid w:val="001A046F"/>
    <w:rsid w:val="001A0BCB"/>
    <w:rsid w:val="001A0FCB"/>
    <w:rsid w:val="001A133D"/>
    <w:rsid w:val="001A13A6"/>
    <w:rsid w:val="001A1DC1"/>
    <w:rsid w:val="001A22FB"/>
    <w:rsid w:val="001A2A80"/>
    <w:rsid w:val="001A30A3"/>
    <w:rsid w:val="001A355B"/>
    <w:rsid w:val="001A3993"/>
    <w:rsid w:val="001A4581"/>
    <w:rsid w:val="001A4D87"/>
    <w:rsid w:val="001A51A1"/>
    <w:rsid w:val="001A5725"/>
    <w:rsid w:val="001A5741"/>
    <w:rsid w:val="001A5CB8"/>
    <w:rsid w:val="001A5DA2"/>
    <w:rsid w:val="001A606B"/>
    <w:rsid w:val="001A651F"/>
    <w:rsid w:val="001A6BB3"/>
    <w:rsid w:val="001A7269"/>
    <w:rsid w:val="001A7686"/>
    <w:rsid w:val="001A78CF"/>
    <w:rsid w:val="001A7AF9"/>
    <w:rsid w:val="001A7F27"/>
    <w:rsid w:val="001B006E"/>
    <w:rsid w:val="001B015E"/>
    <w:rsid w:val="001B0380"/>
    <w:rsid w:val="001B0777"/>
    <w:rsid w:val="001B079F"/>
    <w:rsid w:val="001B0AF7"/>
    <w:rsid w:val="001B0B60"/>
    <w:rsid w:val="001B113F"/>
    <w:rsid w:val="001B11C5"/>
    <w:rsid w:val="001B142E"/>
    <w:rsid w:val="001B1951"/>
    <w:rsid w:val="001B29E6"/>
    <w:rsid w:val="001B2D08"/>
    <w:rsid w:val="001B3336"/>
    <w:rsid w:val="001B38CC"/>
    <w:rsid w:val="001B3ABC"/>
    <w:rsid w:val="001B3FA4"/>
    <w:rsid w:val="001B519D"/>
    <w:rsid w:val="001B551F"/>
    <w:rsid w:val="001B69C7"/>
    <w:rsid w:val="001B6DBA"/>
    <w:rsid w:val="001B6FC4"/>
    <w:rsid w:val="001B728E"/>
    <w:rsid w:val="001B78BF"/>
    <w:rsid w:val="001B79BF"/>
    <w:rsid w:val="001B7CA9"/>
    <w:rsid w:val="001B7D65"/>
    <w:rsid w:val="001B7EA1"/>
    <w:rsid w:val="001C010D"/>
    <w:rsid w:val="001C0512"/>
    <w:rsid w:val="001C073C"/>
    <w:rsid w:val="001C095D"/>
    <w:rsid w:val="001C0D08"/>
    <w:rsid w:val="001C0F45"/>
    <w:rsid w:val="001C0FD5"/>
    <w:rsid w:val="001C10F2"/>
    <w:rsid w:val="001C132A"/>
    <w:rsid w:val="001C1378"/>
    <w:rsid w:val="001C1B25"/>
    <w:rsid w:val="001C2366"/>
    <w:rsid w:val="001C241D"/>
    <w:rsid w:val="001C30EA"/>
    <w:rsid w:val="001C3473"/>
    <w:rsid w:val="001C3F49"/>
    <w:rsid w:val="001C52DC"/>
    <w:rsid w:val="001C54CC"/>
    <w:rsid w:val="001C5679"/>
    <w:rsid w:val="001C6087"/>
    <w:rsid w:val="001C6116"/>
    <w:rsid w:val="001C6333"/>
    <w:rsid w:val="001C649A"/>
    <w:rsid w:val="001C66CA"/>
    <w:rsid w:val="001C6F9C"/>
    <w:rsid w:val="001C76C3"/>
    <w:rsid w:val="001C79F1"/>
    <w:rsid w:val="001C7EE9"/>
    <w:rsid w:val="001C7F4B"/>
    <w:rsid w:val="001D01F0"/>
    <w:rsid w:val="001D059B"/>
    <w:rsid w:val="001D061B"/>
    <w:rsid w:val="001D0AE9"/>
    <w:rsid w:val="001D0E8A"/>
    <w:rsid w:val="001D1828"/>
    <w:rsid w:val="001D19C1"/>
    <w:rsid w:val="001D1C8E"/>
    <w:rsid w:val="001D1CE2"/>
    <w:rsid w:val="001D1DBD"/>
    <w:rsid w:val="001D262D"/>
    <w:rsid w:val="001D2861"/>
    <w:rsid w:val="001D2BE6"/>
    <w:rsid w:val="001D3A52"/>
    <w:rsid w:val="001D4DC8"/>
    <w:rsid w:val="001D4E02"/>
    <w:rsid w:val="001D508E"/>
    <w:rsid w:val="001D5150"/>
    <w:rsid w:val="001D53A5"/>
    <w:rsid w:val="001D5C21"/>
    <w:rsid w:val="001D6824"/>
    <w:rsid w:val="001D6912"/>
    <w:rsid w:val="001D6EFA"/>
    <w:rsid w:val="001D6F1A"/>
    <w:rsid w:val="001D7182"/>
    <w:rsid w:val="001D7429"/>
    <w:rsid w:val="001D7655"/>
    <w:rsid w:val="001D7760"/>
    <w:rsid w:val="001D7AE1"/>
    <w:rsid w:val="001D7C3E"/>
    <w:rsid w:val="001D7C67"/>
    <w:rsid w:val="001E00F1"/>
    <w:rsid w:val="001E02ED"/>
    <w:rsid w:val="001E082B"/>
    <w:rsid w:val="001E0D0E"/>
    <w:rsid w:val="001E0FB5"/>
    <w:rsid w:val="001E1142"/>
    <w:rsid w:val="001E1547"/>
    <w:rsid w:val="001E1AD0"/>
    <w:rsid w:val="001E215C"/>
    <w:rsid w:val="001E2417"/>
    <w:rsid w:val="001E2479"/>
    <w:rsid w:val="001E27DE"/>
    <w:rsid w:val="001E2D9E"/>
    <w:rsid w:val="001E3396"/>
    <w:rsid w:val="001E34E4"/>
    <w:rsid w:val="001E37B4"/>
    <w:rsid w:val="001E384B"/>
    <w:rsid w:val="001E3CE3"/>
    <w:rsid w:val="001E3F59"/>
    <w:rsid w:val="001E4276"/>
    <w:rsid w:val="001E4A46"/>
    <w:rsid w:val="001E4EA6"/>
    <w:rsid w:val="001E5220"/>
    <w:rsid w:val="001E5F6B"/>
    <w:rsid w:val="001E5F93"/>
    <w:rsid w:val="001E6C36"/>
    <w:rsid w:val="001E6C4F"/>
    <w:rsid w:val="001E72DB"/>
    <w:rsid w:val="001E7484"/>
    <w:rsid w:val="001E7723"/>
    <w:rsid w:val="001E79BB"/>
    <w:rsid w:val="001E7ABE"/>
    <w:rsid w:val="001F00D0"/>
    <w:rsid w:val="001F0395"/>
    <w:rsid w:val="001F06B9"/>
    <w:rsid w:val="001F0A30"/>
    <w:rsid w:val="001F0BBD"/>
    <w:rsid w:val="001F0C80"/>
    <w:rsid w:val="001F0E8A"/>
    <w:rsid w:val="001F15BD"/>
    <w:rsid w:val="001F15E4"/>
    <w:rsid w:val="001F1B50"/>
    <w:rsid w:val="001F1E79"/>
    <w:rsid w:val="001F23FC"/>
    <w:rsid w:val="001F25FA"/>
    <w:rsid w:val="001F29E7"/>
    <w:rsid w:val="001F3191"/>
    <w:rsid w:val="001F32A7"/>
    <w:rsid w:val="001F353E"/>
    <w:rsid w:val="001F37E2"/>
    <w:rsid w:val="001F4200"/>
    <w:rsid w:val="001F44C9"/>
    <w:rsid w:val="001F482F"/>
    <w:rsid w:val="001F4D5B"/>
    <w:rsid w:val="001F4E22"/>
    <w:rsid w:val="001F4EB6"/>
    <w:rsid w:val="001F5087"/>
    <w:rsid w:val="001F52D9"/>
    <w:rsid w:val="001F5372"/>
    <w:rsid w:val="001F54CD"/>
    <w:rsid w:val="001F5AA5"/>
    <w:rsid w:val="001F605C"/>
    <w:rsid w:val="001F61DD"/>
    <w:rsid w:val="001F6340"/>
    <w:rsid w:val="001F6461"/>
    <w:rsid w:val="001F66DB"/>
    <w:rsid w:val="001F6758"/>
    <w:rsid w:val="001F7506"/>
    <w:rsid w:val="001F76A6"/>
    <w:rsid w:val="001F7A7B"/>
    <w:rsid w:val="001F7DD3"/>
    <w:rsid w:val="001F7EFF"/>
    <w:rsid w:val="00200326"/>
    <w:rsid w:val="0020059F"/>
    <w:rsid w:val="002005A4"/>
    <w:rsid w:val="00200920"/>
    <w:rsid w:val="00200EC3"/>
    <w:rsid w:val="0020112B"/>
    <w:rsid w:val="00201466"/>
    <w:rsid w:val="0020153C"/>
    <w:rsid w:val="00201881"/>
    <w:rsid w:val="00201AFA"/>
    <w:rsid w:val="00201BB1"/>
    <w:rsid w:val="00202100"/>
    <w:rsid w:val="00202171"/>
    <w:rsid w:val="00202480"/>
    <w:rsid w:val="00202A94"/>
    <w:rsid w:val="00203B2D"/>
    <w:rsid w:val="00204043"/>
    <w:rsid w:val="002046D3"/>
    <w:rsid w:val="00205A6B"/>
    <w:rsid w:val="00205B23"/>
    <w:rsid w:val="002062BD"/>
    <w:rsid w:val="0020639C"/>
    <w:rsid w:val="00206578"/>
    <w:rsid w:val="002071CF"/>
    <w:rsid w:val="00207447"/>
    <w:rsid w:val="00207AF4"/>
    <w:rsid w:val="0021039E"/>
    <w:rsid w:val="00210466"/>
    <w:rsid w:val="002107B8"/>
    <w:rsid w:val="00210950"/>
    <w:rsid w:val="00211431"/>
    <w:rsid w:val="0021204C"/>
    <w:rsid w:val="00212070"/>
    <w:rsid w:val="002124CD"/>
    <w:rsid w:val="00212537"/>
    <w:rsid w:val="002126D9"/>
    <w:rsid w:val="00212981"/>
    <w:rsid w:val="00212CBD"/>
    <w:rsid w:val="00212DE3"/>
    <w:rsid w:val="00213544"/>
    <w:rsid w:val="00213578"/>
    <w:rsid w:val="00213784"/>
    <w:rsid w:val="00213A6E"/>
    <w:rsid w:val="00213E27"/>
    <w:rsid w:val="00213FFB"/>
    <w:rsid w:val="002141F2"/>
    <w:rsid w:val="00215F95"/>
    <w:rsid w:val="00216C98"/>
    <w:rsid w:val="00216D20"/>
    <w:rsid w:val="00217029"/>
    <w:rsid w:val="00217E98"/>
    <w:rsid w:val="00220417"/>
    <w:rsid w:val="00220841"/>
    <w:rsid w:val="00221479"/>
    <w:rsid w:val="00221B55"/>
    <w:rsid w:val="00221C30"/>
    <w:rsid w:val="00221C79"/>
    <w:rsid w:val="00221E57"/>
    <w:rsid w:val="00221ED8"/>
    <w:rsid w:val="002221FC"/>
    <w:rsid w:val="002224E9"/>
    <w:rsid w:val="00222EB1"/>
    <w:rsid w:val="0022306D"/>
    <w:rsid w:val="002233B0"/>
    <w:rsid w:val="0022374E"/>
    <w:rsid w:val="00223AC6"/>
    <w:rsid w:val="00223D73"/>
    <w:rsid w:val="00223FF7"/>
    <w:rsid w:val="002247E0"/>
    <w:rsid w:val="00224955"/>
    <w:rsid w:val="00224CB2"/>
    <w:rsid w:val="002250FC"/>
    <w:rsid w:val="002255F8"/>
    <w:rsid w:val="00225611"/>
    <w:rsid w:val="00225F86"/>
    <w:rsid w:val="002261F4"/>
    <w:rsid w:val="0022658D"/>
    <w:rsid w:val="002268AB"/>
    <w:rsid w:val="00227080"/>
    <w:rsid w:val="0022731E"/>
    <w:rsid w:val="00227347"/>
    <w:rsid w:val="002275E1"/>
    <w:rsid w:val="00227A19"/>
    <w:rsid w:val="00227D93"/>
    <w:rsid w:val="00230177"/>
    <w:rsid w:val="002302EE"/>
    <w:rsid w:val="0023057D"/>
    <w:rsid w:val="002305E0"/>
    <w:rsid w:val="002307B0"/>
    <w:rsid w:val="0023094B"/>
    <w:rsid w:val="00230A35"/>
    <w:rsid w:val="00230C89"/>
    <w:rsid w:val="00230D29"/>
    <w:rsid w:val="00231C69"/>
    <w:rsid w:val="00233818"/>
    <w:rsid w:val="00233A20"/>
    <w:rsid w:val="00233AD5"/>
    <w:rsid w:val="00233B0C"/>
    <w:rsid w:val="00233FFB"/>
    <w:rsid w:val="002343CC"/>
    <w:rsid w:val="0023443A"/>
    <w:rsid w:val="0023449F"/>
    <w:rsid w:val="00234521"/>
    <w:rsid w:val="002345CF"/>
    <w:rsid w:val="002346BB"/>
    <w:rsid w:val="002348BD"/>
    <w:rsid w:val="0023576F"/>
    <w:rsid w:val="00235785"/>
    <w:rsid w:val="0023585C"/>
    <w:rsid w:val="002359E6"/>
    <w:rsid w:val="00235D3E"/>
    <w:rsid w:val="00235E95"/>
    <w:rsid w:val="0023683B"/>
    <w:rsid w:val="00236EDF"/>
    <w:rsid w:val="002372E0"/>
    <w:rsid w:val="00237323"/>
    <w:rsid w:val="00237408"/>
    <w:rsid w:val="00237466"/>
    <w:rsid w:val="00237765"/>
    <w:rsid w:val="0024018A"/>
    <w:rsid w:val="00240223"/>
    <w:rsid w:val="0024081A"/>
    <w:rsid w:val="00240CBC"/>
    <w:rsid w:val="00240DDA"/>
    <w:rsid w:val="00240E51"/>
    <w:rsid w:val="00240F34"/>
    <w:rsid w:val="002410AB"/>
    <w:rsid w:val="00241187"/>
    <w:rsid w:val="00241B83"/>
    <w:rsid w:val="00241BE6"/>
    <w:rsid w:val="00241CF0"/>
    <w:rsid w:val="00241D78"/>
    <w:rsid w:val="00242141"/>
    <w:rsid w:val="002421DC"/>
    <w:rsid w:val="00242262"/>
    <w:rsid w:val="00242429"/>
    <w:rsid w:val="00242433"/>
    <w:rsid w:val="002427BC"/>
    <w:rsid w:val="00242947"/>
    <w:rsid w:val="00242A78"/>
    <w:rsid w:val="00242EFE"/>
    <w:rsid w:val="00243F30"/>
    <w:rsid w:val="002445CA"/>
    <w:rsid w:val="0024463A"/>
    <w:rsid w:val="00244659"/>
    <w:rsid w:val="00244D71"/>
    <w:rsid w:val="00244E00"/>
    <w:rsid w:val="00244E3A"/>
    <w:rsid w:val="0024551E"/>
    <w:rsid w:val="00245D0F"/>
    <w:rsid w:val="00245D56"/>
    <w:rsid w:val="0024607C"/>
    <w:rsid w:val="002461C1"/>
    <w:rsid w:val="002468E3"/>
    <w:rsid w:val="00246947"/>
    <w:rsid w:val="00246CC1"/>
    <w:rsid w:val="002471C2"/>
    <w:rsid w:val="002474C9"/>
    <w:rsid w:val="002479D1"/>
    <w:rsid w:val="00247B79"/>
    <w:rsid w:val="00250263"/>
    <w:rsid w:val="00250D25"/>
    <w:rsid w:val="00250F61"/>
    <w:rsid w:val="002524A7"/>
    <w:rsid w:val="00252905"/>
    <w:rsid w:val="00252C4D"/>
    <w:rsid w:val="002538A2"/>
    <w:rsid w:val="00253C6D"/>
    <w:rsid w:val="00253F72"/>
    <w:rsid w:val="00254075"/>
    <w:rsid w:val="0025434E"/>
    <w:rsid w:val="00254F4C"/>
    <w:rsid w:val="00254FE0"/>
    <w:rsid w:val="0025545D"/>
    <w:rsid w:val="0025545E"/>
    <w:rsid w:val="00255661"/>
    <w:rsid w:val="002556D9"/>
    <w:rsid w:val="00255E69"/>
    <w:rsid w:val="002562A5"/>
    <w:rsid w:val="0025632D"/>
    <w:rsid w:val="0025656A"/>
    <w:rsid w:val="00256874"/>
    <w:rsid w:val="002568D1"/>
    <w:rsid w:val="00256BB6"/>
    <w:rsid w:val="00256BD0"/>
    <w:rsid w:val="00257158"/>
    <w:rsid w:val="00257960"/>
    <w:rsid w:val="00260146"/>
    <w:rsid w:val="002602F8"/>
    <w:rsid w:val="0026079D"/>
    <w:rsid w:val="0026088D"/>
    <w:rsid w:val="00260C73"/>
    <w:rsid w:val="00260D7F"/>
    <w:rsid w:val="0026129D"/>
    <w:rsid w:val="00261674"/>
    <w:rsid w:val="00261AC4"/>
    <w:rsid w:val="00261C6A"/>
    <w:rsid w:val="002621DF"/>
    <w:rsid w:val="0026229F"/>
    <w:rsid w:val="00262527"/>
    <w:rsid w:val="00262C67"/>
    <w:rsid w:val="00262D43"/>
    <w:rsid w:val="0026325C"/>
    <w:rsid w:val="002645F6"/>
    <w:rsid w:val="002647EC"/>
    <w:rsid w:val="00264D79"/>
    <w:rsid w:val="0026500D"/>
    <w:rsid w:val="00265060"/>
    <w:rsid w:val="00265471"/>
    <w:rsid w:val="002656D1"/>
    <w:rsid w:val="002657FF"/>
    <w:rsid w:val="00265925"/>
    <w:rsid w:val="00265A23"/>
    <w:rsid w:val="00265E91"/>
    <w:rsid w:val="00265F31"/>
    <w:rsid w:val="002665D1"/>
    <w:rsid w:val="00266B18"/>
    <w:rsid w:val="00266D15"/>
    <w:rsid w:val="00266DBA"/>
    <w:rsid w:val="00266F62"/>
    <w:rsid w:val="0026724D"/>
    <w:rsid w:val="002672D6"/>
    <w:rsid w:val="002676D4"/>
    <w:rsid w:val="00267A67"/>
    <w:rsid w:val="00267C03"/>
    <w:rsid w:val="00267D17"/>
    <w:rsid w:val="00267F85"/>
    <w:rsid w:val="002701C5"/>
    <w:rsid w:val="002705E4"/>
    <w:rsid w:val="00270B81"/>
    <w:rsid w:val="00270BFF"/>
    <w:rsid w:val="002712E9"/>
    <w:rsid w:val="00271A32"/>
    <w:rsid w:val="00272477"/>
    <w:rsid w:val="00272558"/>
    <w:rsid w:val="002726E4"/>
    <w:rsid w:val="00272869"/>
    <w:rsid w:val="00272A81"/>
    <w:rsid w:val="00272DC3"/>
    <w:rsid w:val="00272FC2"/>
    <w:rsid w:val="00273134"/>
    <w:rsid w:val="002733CA"/>
    <w:rsid w:val="00273A33"/>
    <w:rsid w:val="00273E6F"/>
    <w:rsid w:val="00273EC6"/>
    <w:rsid w:val="002742E9"/>
    <w:rsid w:val="00274421"/>
    <w:rsid w:val="00274657"/>
    <w:rsid w:val="00276963"/>
    <w:rsid w:val="002769C1"/>
    <w:rsid w:val="00276A9B"/>
    <w:rsid w:val="00276CE3"/>
    <w:rsid w:val="00276E62"/>
    <w:rsid w:val="00276F0F"/>
    <w:rsid w:val="00277903"/>
    <w:rsid w:val="00277BE3"/>
    <w:rsid w:val="00277DAA"/>
    <w:rsid w:val="002808C0"/>
    <w:rsid w:val="00280B44"/>
    <w:rsid w:val="00280B50"/>
    <w:rsid w:val="00280E52"/>
    <w:rsid w:val="00281397"/>
    <w:rsid w:val="002816ED"/>
    <w:rsid w:val="0028173E"/>
    <w:rsid w:val="00281796"/>
    <w:rsid w:val="00281F18"/>
    <w:rsid w:val="002821F7"/>
    <w:rsid w:val="002822DB"/>
    <w:rsid w:val="0028254F"/>
    <w:rsid w:val="002825A3"/>
    <w:rsid w:val="00282F27"/>
    <w:rsid w:val="00283348"/>
    <w:rsid w:val="00283423"/>
    <w:rsid w:val="002837F1"/>
    <w:rsid w:val="00283E25"/>
    <w:rsid w:val="00283E85"/>
    <w:rsid w:val="00284100"/>
    <w:rsid w:val="002843E6"/>
    <w:rsid w:val="00284877"/>
    <w:rsid w:val="00284B2A"/>
    <w:rsid w:val="00284B81"/>
    <w:rsid w:val="0028516B"/>
    <w:rsid w:val="0028548C"/>
    <w:rsid w:val="00285C15"/>
    <w:rsid w:val="00285EF1"/>
    <w:rsid w:val="002866A3"/>
    <w:rsid w:val="00286704"/>
    <w:rsid w:val="0028686F"/>
    <w:rsid w:val="0028688C"/>
    <w:rsid w:val="002868A9"/>
    <w:rsid w:val="00286BA1"/>
    <w:rsid w:val="002872AE"/>
    <w:rsid w:val="002902DD"/>
    <w:rsid w:val="002905A6"/>
    <w:rsid w:val="0029076D"/>
    <w:rsid w:val="00290F3E"/>
    <w:rsid w:val="0029122E"/>
    <w:rsid w:val="00291245"/>
    <w:rsid w:val="00291259"/>
    <w:rsid w:val="0029146C"/>
    <w:rsid w:val="00291554"/>
    <w:rsid w:val="00291673"/>
    <w:rsid w:val="00291765"/>
    <w:rsid w:val="00291D26"/>
    <w:rsid w:val="002921FC"/>
    <w:rsid w:val="00292347"/>
    <w:rsid w:val="0029259C"/>
    <w:rsid w:val="002926F6"/>
    <w:rsid w:val="00292B6A"/>
    <w:rsid w:val="00292DEC"/>
    <w:rsid w:val="00293119"/>
    <w:rsid w:val="0029319C"/>
    <w:rsid w:val="002933F0"/>
    <w:rsid w:val="00293AC5"/>
    <w:rsid w:val="00293B36"/>
    <w:rsid w:val="00293C01"/>
    <w:rsid w:val="00293D53"/>
    <w:rsid w:val="002944DD"/>
    <w:rsid w:val="00294608"/>
    <w:rsid w:val="00294B67"/>
    <w:rsid w:val="00294F11"/>
    <w:rsid w:val="00294FCE"/>
    <w:rsid w:val="002950C9"/>
    <w:rsid w:val="00295427"/>
    <w:rsid w:val="00295B24"/>
    <w:rsid w:val="00295B62"/>
    <w:rsid w:val="00295BC2"/>
    <w:rsid w:val="00296221"/>
    <w:rsid w:val="002964D4"/>
    <w:rsid w:val="00296521"/>
    <w:rsid w:val="002968CE"/>
    <w:rsid w:val="00296D71"/>
    <w:rsid w:val="00297284"/>
    <w:rsid w:val="002975AB"/>
    <w:rsid w:val="002A0117"/>
    <w:rsid w:val="002A07AC"/>
    <w:rsid w:val="002A0F7C"/>
    <w:rsid w:val="002A15CA"/>
    <w:rsid w:val="002A17A1"/>
    <w:rsid w:val="002A1BFF"/>
    <w:rsid w:val="002A1F9F"/>
    <w:rsid w:val="002A22F6"/>
    <w:rsid w:val="002A231E"/>
    <w:rsid w:val="002A2CAD"/>
    <w:rsid w:val="002A3256"/>
    <w:rsid w:val="002A37F4"/>
    <w:rsid w:val="002A3946"/>
    <w:rsid w:val="002A39EF"/>
    <w:rsid w:val="002A3BEF"/>
    <w:rsid w:val="002A484E"/>
    <w:rsid w:val="002A4981"/>
    <w:rsid w:val="002A514F"/>
    <w:rsid w:val="002A557C"/>
    <w:rsid w:val="002A5C4E"/>
    <w:rsid w:val="002A5DEE"/>
    <w:rsid w:val="002A6503"/>
    <w:rsid w:val="002A6836"/>
    <w:rsid w:val="002A6B44"/>
    <w:rsid w:val="002A6E40"/>
    <w:rsid w:val="002A739D"/>
    <w:rsid w:val="002A7431"/>
    <w:rsid w:val="002A7654"/>
    <w:rsid w:val="002A7DE9"/>
    <w:rsid w:val="002A7EF5"/>
    <w:rsid w:val="002A7F8A"/>
    <w:rsid w:val="002B0811"/>
    <w:rsid w:val="002B0929"/>
    <w:rsid w:val="002B095B"/>
    <w:rsid w:val="002B0AB5"/>
    <w:rsid w:val="002B0C92"/>
    <w:rsid w:val="002B0C9C"/>
    <w:rsid w:val="002B121A"/>
    <w:rsid w:val="002B1B3A"/>
    <w:rsid w:val="002B20C0"/>
    <w:rsid w:val="002B25FF"/>
    <w:rsid w:val="002B285D"/>
    <w:rsid w:val="002B299C"/>
    <w:rsid w:val="002B29EA"/>
    <w:rsid w:val="002B30B3"/>
    <w:rsid w:val="002B31D9"/>
    <w:rsid w:val="002B31DA"/>
    <w:rsid w:val="002B34BC"/>
    <w:rsid w:val="002B4AB3"/>
    <w:rsid w:val="002B4DC3"/>
    <w:rsid w:val="002B53DD"/>
    <w:rsid w:val="002B69BF"/>
    <w:rsid w:val="002B7D7D"/>
    <w:rsid w:val="002B7E7E"/>
    <w:rsid w:val="002C0070"/>
    <w:rsid w:val="002C01E7"/>
    <w:rsid w:val="002C0254"/>
    <w:rsid w:val="002C0B94"/>
    <w:rsid w:val="002C0C05"/>
    <w:rsid w:val="002C1414"/>
    <w:rsid w:val="002C1758"/>
    <w:rsid w:val="002C1DF5"/>
    <w:rsid w:val="002C1F43"/>
    <w:rsid w:val="002C2114"/>
    <w:rsid w:val="002C268C"/>
    <w:rsid w:val="002C26DC"/>
    <w:rsid w:val="002C3116"/>
    <w:rsid w:val="002C36FE"/>
    <w:rsid w:val="002C3AB2"/>
    <w:rsid w:val="002C3AFD"/>
    <w:rsid w:val="002C3E28"/>
    <w:rsid w:val="002C4313"/>
    <w:rsid w:val="002C432F"/>
    <w:rsid w:val="002C457A"/>
    <w:rsid w:val="002C4A96"/>
    <w:rsid w:val="002C4D30"/>
    <w:rsid w:val="002C5050"/>
    <w:rsid w:val="002C50F6"/>
    <w:rsid w:val="002C52E2"/>
    <w:rsid w:val="002C5AFD"/>
    <w:rsid w:val="002C5B06"/>
    <w:rsid w:val="002C5F80"/>
    <w:rsid w:val="002C654E"/>
    <w:rsid w:val="002C6804"/>
    <w:rsid w:val="002C6BF8"/>
    <w:rsid w:val="002C7080"/>
    <w:rsid w:val="002C7145"/>
    <w:rsid w:val="002C772C"/>
    <w:rsid w:val="002C7CFD"/>
    <w:rsid w:val="002C7D97"/>
    <w:rsid w:val="002D03E0"/>
    <w:rsid w:val="002D0AE4"/>
    <w:rsid w:val="002D0AE7"/>
    <w:rsid w:val="002D0D5C"/>
    <w:rsid w:val="002D0F45"/>
    <w:rsid w:val="002D147C"/>
    <w:rsid w:val="002D15B8"/>
    <w:rsid w:val="002D15F3"/>
    <w:rsid w:val="002D1C3C"/>
    <w:rsid w:val="002D1C3D"/>
    <w:rsid w:val="002D1FBE"/>
    <w:rsid w:val="002D2056"/>
    <w:rsid w:val="002D26E4"/>
    <w:rsid w:val="002D284A"/>
    <w:rsid w:val="002D2A67"/>
    <w:rsid w:val="002D2F54"/>
    <w:rsid w:val="002D3628"/>
    <w:rsid w:val="002D386E"/>
    <w:rsid w:val="002D3B25"/>
    <w:rsid w:val="002D3CA6"/>
    <w:rsid w:val="002D3D41"/>
    <w:rsid w:val="002D42FE"/>
    <w:rsid w:val="002D4413"/>
    <w:rsid w:val="002D472B"/>
    <w:rsid w:val="002D4871"/>
    <w:rsid w:val="002D4B8C"/>
    <w:rsid w:val="002D5029"/>
    <w:rsid w:val="002D511C"/>
    <w:rsid w:val="002D5ADF"/>
    <w:rsid w:val="002D5C67"/>
    <w:rsid w:val="002D5C8E"/>
    <w:rsid w:val="002D6341"/>
    <w:rsid w:val="002D6349"/>
    <w:rsid w:val="002D6C73"/>
    <w:rsid w:val="002D77CE"/>
    <w:rsid w:val="002D7A43"/>
    <w:rsid w:val="002D7C17"/>
    <w:rsid w:val="002D7D09"/>
    <w:rsid w:val="002E01DE"/>
    <w:rsid w:val="002E03B2"/>
    <w:rsid w:val="002E043E"/>
    <w:rsid w:val="002E08CF"/>
    <w:rsid w:val="002E09D0"/>
    <w:rsid w:val="002E09D8"/>
    <w:rsid w:val="002E09E2"/>
    <w:rsid w:val="002E0C5C"/>
    <w:rsid w:val="002E13A2"/>
    <w:rsid w:val="002E15EB"/>
    <w:rsid w:val="002E15ED"/>
    <w:rsid w:val="002E180E"/>
    <w:rsid w:val="002E19A3"/>
    <w:rsid w:val="002E1C4C"/>
    <w:rsid w:val="002E1E7D"/>
    <w:rsid w:val="002E207E"/>
    <w:rsid w:val="002E370D"/>
    <w:rsid w:val="002E390B"/>
    <w:rsid w:val="002E3928"/>
    <w:rsid w:val="002E3B11"/>
    <w:rsid w:val="002E3B14"/>
    <w:rsid w:val="002E3FF0"/>
    <w:rsid w:val="002E49DD"/>
    <w:rsid w:val="002E5BE5"/>
    <w:rsid w:val="002E5D7B"/>
    <w:rsid w:val="002E63D5"/>
    <w:rsid w:val="002E64C5"/>
    <w:rsid w:val="002E6515"/>
    <w:rsid w:val="002E6783"/>
    <w:rsid w:val="002E6805"/>
    <w:rsid w:val="002E6A3B"/>
    <w:rsid w:val="002E6DC5"/>
    <w:rsid w:val="002E7254"/>
    <w:rsid w:val="002E7566"/>
    <w:rsid w:val="002E76C0"/>
    <w:rsid w:val="002F0641"/>
    <w:rsid w:val="002F08DB"/>
    <w:rsid w:val="002F0C31"/>
    <w:rsid w:val="002F16C8"/>
    <w:rsid w:val="002F17D0"/>
    <w:rsid w:val="002F1A0F"/>
    <w:rsid w:val="002F1A9E"/>
    <w:rsid w:val="002F252F"/>
    <w:rsid w:val="002F37DA"/>
    <w:rsid w:val="002F41E2"/>
    <w:rsid w:val="002F475D"/>
    <w:rsid w:val="002F4A0E"/>
    <w:rsid w:val="002F4FB1"/>
    <w:rsid w:val="002F55FC"/>
    <w:rsid w:val="002F58AA"/>
    <w:rsid w:val="002F5BAB"/>
    <w:rsid w:val="002F64DE"/>
    <w:rsid w:val="002F669D"/>
    <w:rsid w:val="002F69FF"/>
    <w:rsid w:val="002F6D69"/>
    <w:rsid w:val="002F6F94"/>
    <w:rsid w:val="00300492"/>
    <w:rsid w:val="0030082A"/>
    <w:rsid w:val="00300D79"/>
    <w:rsid w:val="0030152C"/>
    <w:rsid w:val="0030164E"/>
    <w:rsid w:val="0030180B"/>
    <w:rsid w:val="00301ADD"/>
    <w:rsid w:val="00301D32"/>
    <w:rsid w:val="00301F7A"/>
    <w:rsid w:val="003023CB"/>
    <w:rsid w:val="003029AE"/>
    <w:rsid w:val="00302C88"/>
    <w:rsid w:val="00302E11"/>
    <w:rsid w:val="0030310F"/>
    <w:rsid w:val="00303644"/>
    <w:rsid w:val="00303B79"/>
    <w:rsid w:val="003041D4"/>
    <w:rsid w:val="00304211"/>
    <w:rsid w:val="00304556"/>
    <w:rsid w:val="003045C2"/>
    <w:rsid w:val="00304678"/>
    <w:rsid w:val="00304AE0"/>
    <w:rsid w:val="00304CC7"/>
    <w:rsid w:val="00304E19"/>
    <w:rsid w:val="00304F90"/>
    <w:rsid w:val="00304FE4"/>
    <w:rsid w:val="00305213"/>
    <w:rsid w:val="00305671"/>
    <w:rsid w:val="003062F3"/>
    <w:rsid w:val="0030643C"/>
    <w:rsid w:val="00306906"/>
    <w:rsid w:val="00306E41"/>
    <w:rsid w:val="003071C0"/>
    <w:rsid w:val="00307365"/>
    <w:rsid w:val="0030738C"/>
    <w:rsid w:val="003077A0"/>
    <w:rsid w:val="00307C87"/>
    <w:rsid w:val="003102CA"/>
    <w:rsid w:val="00310C98"/>
    <w:rsid w:val="00310E82"/>
    <w:rsid w:val="00311136"/>
    <w:rsid w:val="003117A8"/>
    <w:rsid w:val="00311CA4"/>
    <w:rsid w:val="00311DCE"/>
    <w:rsid w:val="0031238F"/>
    <w:rsid w:val="00312597"/>
    <w:rsid w:val="003125B0"/>
    <w:rsid w:val="003129DF"/>
    <w:rsid w:val="00312BD1"/>
    <w:rsid w:val="00312BDF"/>
    <w:rsid w:val="00312C74"/>
    <w:rsid w:val="00312D00"/>
    <w:rsid w:val="00313623"/>
    <w:rsid w:val="00314068"/>
    <w:rsid w:val="003145C7"/>
    <w:rsid w:val="00314E83"/>
    <w:rsid w:val="00315058"/>
    <w:rsid w:val="00315082"/>
    <w:rsid w:val="00315145"/>
    <w:rsid w:val="0031537F"/>
    <w:rsid w:val="00315E96"/>
    <w:rsid w:val="003162D7"/>
    <w:rsid w:val="00316993"/>
    <w:rsid w:val="00316C38"/>
    <w:rsid w:val="00316C9D"/>
    <w:rsid w:val="00316E5A"/>
    <w:rsid w:val="00317094"/>
    <w:rsid w:val="003177D4"/>
    <w:rsid w:val="00317A0C"/>
    <w:rsid w:val="00317CD5"/>
    <w:rsid w:val="00320187"/>
    <w:rsid w:val="003204F8"/>
    <w:rsid w:val="00320C12"/>
    <w:rsid w:val="00320D88"/>
    <w:rsid w:val="00321215"/>
    <w:rsid w:val="00321BD5"/>
    <w:rsid w:val="00321EAF"/>
    <w:rsid w:val="00322117"/>
    <w:rsid w:val="0032272A"/>
    <w:rsid w:val="00322EFB"/>
    <w:rsid w:val="003230E3"/>
    <w:rsid w:val="003231FF"/>
    <w:rsid w:val="003237B7"/>
    <w:rsid w:val="00323901"/>
    <w:rsid w:val="00323A13"/>
    <w:rsid w:val="003243D0"/>
    <w:rsid w:val="0032450D"/>
    <w:rsid w:val="00324801"/>
    <w:rsid w:val="00324A6D"/>
    <w:rsid w:val="00324B13"/>
    <w:rsid w:val="00325137"/>
    <w:rsid w:val="0032561A"/>
    <w:rsid w:val="003258B3"/>
    <w:rsid w:val="00325D76"/>
    <w:rsid w:val="00325E53"/>
    <w:rsid w:val="0032615C"/>
    <w:rsid w:val="00326563"/>
    <w:rsid w:val="003268C0"/>
    <w:rsid w:val="00326B4A"/>
    <w:rsid w:val="00326C26"/>
    <w:rsid w:val="00326E5E"/>
    <w:rsid w:val="00327877"/>
    <w:rsid w:val="003300C5"/>
    <w:rsid w:val="00331B55"/>
    <w:rsid w:val="00331D03"/>
    <w:rsid w:val="00331DD5"/>
    <w:rsid w:val="003323C0"/>
    <w:rsid w:val="00332462"/>
    <w:rsid w:val="003329D1"/>
    <w:rsid w:val="00333138"/>
    <w:rsid w:val="00333367"/>
    <w:rsid w:val="00333537"/>
    <w:rsid w:val="00333881"/>
    <w:rsid w:val="00334402"/>
    <w:rsid w:val="003344DC"/>
    <w:rsid w:val="0033477D"/>
    <w:rsid w:val="00334795"/>
    <w:rsid w:val="0033485D"/>
    <w:rsid w:val="00334AA9"/>
    <w:rsid w:val="00334BB4"/>
    <w:rsid w:val="00334CAB"/>
    <w:rsid w:val="00334D9A"/>
    <w:rsid w:val="00335324"/>
    <w:rsid w:val="003353CE"/>
    <w:rsid w:val="0033591C"/>
    <w:rsid w:val="003359F2"/>
    <w:rsid w:val="00335DDB"/>
    <w:rsid w:val="00335DDF"/>
    <w:rsid w:val="003360B5"/>
    <w:rsid w:val="003362E9"/>
    <w:rsid w:val="0033640B"/>
    <w:rsid w:val="00336869"/>
    <w:rsid w:val="003368B8"/>
    <w:rsid w:val="00337114"/>
    <w:rsid w:val="0033728B"/>
    <w:rsid w:val="003402CB"/>
    <w:rsid w:val="003404B9"/>
    <w:rsid w:val="003404D1"/>
    <w:rsid w:val="003407B7"/>
    <w:rsid w:val="00340D4B"/>
    <w:rsid w:val="00340ECD"/>
    <w:rsid w:val="0034159E"/>
    <w:rsid w:val="00342BA7"/>
    <w:rsid w:val="003433DE"/>
    <w:rsid w:val="00343845"/>
    <w:rsid w:val="00343A06"/>
    <w:rsid w:val="00343F3F"/>
    <w:rsid w:val="0034599B"/>
    <w:rsid w:val="00345AEC"/>
    <w:rsid w:val="00346471"/>
    <w:rsid w:val="00346EAC"/>
    <w:rsid w:val="00346FAB"/>
    <w:rsid w:val="00347391"/>
    <w:rsid w:val="003478C3"/>
    <w:rsid w:val="00350054"/>
    <w:rsid w:val="003503A7"/>
    <w:rsid w:val="00350630"/>
    <w:rsid w:val="00350CBD"/>
    <w:rsid w:val="00350DC3"/>
    <w:rsid w:val="0035132B"/>
    <w:rsid w:val="00351545"/>
    <w:rsid w:val="00351A72"/>
    <w:rsid w:val="00352386"/>
    <w:rsid w:val="00352679"/>
    <w:rsid w:val="003526C9"/>
    <w:rsid w:val="003527D2"/>
    <w:rsid w:val="00352A14"/>
    <w:rsid w:val="00352AB7"/>
    <w:rsid w:val="00352CFA"/>
    <w:rsid w:val="00353BD9"/>
    <w:rsid w:val="00353C96"/>
    <w:rsid w:val="00353FF5"/>
    <w:rsid w:val="003543DB"/>
    <w:rsid w:val="003544EC"/>
    <w:rsid w:val="003549AD"/>
    <w:rsid w:val="00354B59"/>
    <w:rsid w:val="003550FA"/>
    <w:rsid w:val="00355432"/>
    <w:rsid w:val="003556D4"/>
    <w:rsid w:val="00356713"/>
    <w:rsid w:val="0035695D"/>
    <w:rsid w:val="00356CDD"/>
    <w:rsid w:val="00356D91"/>
    <w:rsid w:val="00356DEF"/>
    <w:rsid w:val="0035717D"/>
    <w:rsid w:val="00357238"/>
    <w:rsid w:val="003577D5"/>
    <w:rsid w:val="00360774"/>
    <w:rsid w:val="0036107B"/>
    <w:rsid w:val="003613E3"/>
    <w:rsid w:val="00361A39"/>
    <w:rsid w:val="00361A60"/>
    <w:rsid w:val="00362A0D"/>
    <w:rsid w:val="00362BA5"/>
    <w:rsid w:val="00362D02"/>
    <w:rsid w:val="00362DA4"/>
    <w:rsid w:val="00362E7D"/>
    <w:rsid w:val="00363543"/>
    <w:rsid w:val="00363596"/>
    <w:rsid w:val="00363A58"/>
    <w:rsid w:val="00364166"/>
    <w:rsid w:val="00364384"/>
    <w:rsid w:val="00364471"/>
    <w:rsid w:val="003644B3"/>
    <w:rsid w:val="003645F8"/>
    <w:rsid w:val="003646F1"/>
    <w:rsid w:val="00364871"/>
    <w:rsid w:val="00364CA0"/>
    <w:rsid w:val="00364CBF"/>
    <w:rsid w:val="003653D6"/>
    <w:rsid w:val="0036557E"/>
    <w:rsid w:val="003655A4"/>
    <w:rsid w:val="003656CD"/>
    <w:rsid w:val="00365AE9"/>
    <w:rsid w:val="00365B8A"/>
    <w:rsid w:val="00365C03"/>
    <w:rsid w:val="0036617D"/>
    <w:rsid w:val="0036637A"/>
    <w:rsid w:val="00366496"/>
    <w:rsid w:val="003665F1"/>
    <w:rsid w:val="00366665"/>
    <w:rsid w:val="0036673F"/>
    <w:rsid w:val="00366751"/>
    <w:rsid w:val="00366F2C"/>
    <w:rsid w:val="00366FC0"/>
    <w:rsid w:val="0036703C"/>
    <w:rsid w:val="003670BA"/>
    <w:rsid w:val="003670D9"/>
    <w:rsid w:val="003677A5"/>
    <w:rsid w:val="00367CC3"/>
    <w:rsid w:val="00370CEC"/>
    <w:rsid w:val="00370FE5"/>
    <w:rsid w:val="00371808"/>
    <w:rsid w:val="003718BD"/>
    <w:rsid w:val="003719B8"/>
    <w:rsid w:val="00371B32"/>
    <w:rsid w:val="003720F5"/>
    <w:rsid w:val="0037292D"/>
    <w:rsid w:val="00372C19"/>
    <w:rsid w:val="003732E6"/>
    <w:rsid w:val="003734EA"/>
    <w:rsid w:val="00373A6F"/>
    <w:rsid w:val="00373A84"/>
    <w:rsid w:val="00373AE6"/>
    <w:rsid w:val="00374584"/>
    <w:rsid w:val="0037525B"/>
    <w:rsid w:val="003759DB"/>
    <w:rsid w:val="003760F3"/>
    <w:rsid w:val="003763D4"/>
    <w:rsid w:val="00376470"/>
    <w:rsid w:val="00376776"/>
    <w:rsid w:val="00376D8A"/>
    <w:rsid w:val="00376E20"/>
    <w:rsid w:val="00377047"/>
    <w:rsid w:val="00377079"/>
    <w:rsid w:val="00377191"/>
    <w:rsid w:val="00377403"/>
    <w:rsid w:val="003777CC"/>
    <w:rsid w:val="00377A05"/>
    <w:rsid w:val="00377B3F"/>
    <w:rsid w:val="00377BDC"/>
    <w:rsid w:val="00377E39"/>
    <w:rsid w:val="00380147"/>
    <w:rsid w:val="003803C8"/>
    <w:rsid w:val="00380D94"/>
    <w:rsid w:val="00381167"/>
    <w:rsid w:val="003820E6"/>
    <w:rsid w:val="0038270A"/>
    <w:rsid w:val="003828A4"/>
    <w:rsid w:val="003834F0"/>
    <w:rsid w:val="00383C9D"/>
    <w:rsid w:val="003846E9"/>
    <w:rsid w:val="00384DF2"/>
    <w:rsid w:val="00384E9C"/>
    <w:rsid w:val="00384EFE"/>
    <w:rsid w:val="00385081"/>
    <w:rsid w:val="003853D0"/>
    <w:rsid w:val="00385441"/>
    <w:rsid w:val="0038574E"/>
    <w:rsid w:val="00385B7F"/>
    <w:rsid w:val="00385CBD"/>
    <w:rsid w:val="00385E52"/>
    <w:rsid w:val="00386CF9"/>
    <w:rsid w:val="00387201"/>
    <w:rsid w:val="00387D23"/>
    <w:rsid w:val="00387D7B"/>
    <w:rsid w:val="003909AE"/>
    <w:rsid w:val="00390AFB"/>
    <w:rsid w:val="00390D27"/>
    <w:rsid w:val="00390E51"/>
    <w:rsid w:val="003910AC"/>
    <w:rsid w:val="0039143A"/>
    <w:rsid w:val="00391622"/>
    <w:rsid w:val="00391B5E"/>
    <w:rsid w:val="00391D3C"/>
    <w:rsid w:val="003922FF"/>
    <w:rsid w:val="003923CB"/>
    <w:rsid w:val="0039264F"/>
    <w:rsid w:val="00392741"/>
    <w:rsid w:val="00392AF6"/>
    <w:rsid w:val="0039335C"/>
    <w:rsid w:val="00393491"/>
    <w:rsid w:val="003936B0"/>
    <w:rsid w:val="00394450"/>
    <w:rsid w:val="00394983"/>
    <w:rsid w:val="00395248"/>
    <w:rsid w:val="00395E11"/>
    <w:rsid w:val="00395EB1"/>
    <w:rsid w:val="00395F2A"/>
    <w:rsid w:val="003961A2"/>
    <w:rsid w:val="00397431"/>
    <w:rsid w:val="0039754D"/>
    <w:rsid w:val="0039784C"/>
    <w:rsid w:val="003978AE"/>
    <w:rsid w:val="00397C5C"/>
    <w:rsid w:val="003A02FC"/>
    <w:rsid w:val="003A0611"/>
    <w:rsid w:val="003A0D5B"/>
    <w:rsid w:val="003A1608"/>
    <w:rsid w:val="003A19EA"/>
    <w:rsid w:val="003A1A3A"/>
    <w:rsid w:val="003A2657"/>
    <w:rsid w:val="003A2815"/>
    <w:rsid w:val="003A2AF3"/>
    <w:rsid w:val="003A2D76"/>
    <w:rsid w:val="003A3100"/>
    <w:rsid w:val="003A32A4"/>
    <w:rsid w:val="003A32F3"/>
    <w:rsid w:val="003A3C49"/>
    <w:rsid w:val="003A3DAB"/>
    <w:rsid w:val="003A3E7E"/>
    <w:rsid w:val="003A4251"/>
    <w:rsid w:val="003A439C"/>
    <w:rsid w:val="003A4547"/>
    <w:rsid w:val="003A4A71"/>
    <w:rsid w:val="003A4E1A"/>
    <w:rsid w:val="003A5D89"/>
    <w:rsid w:val="003A5DC3"/>
    <w:rsid w:val="003A5EA9"/>
    <w:rsid w:val="003A5F53"/>
    <w:rsid w:val="003A6012"/>
    <w:rsid w:val="003A60C9"/>
    <w:rsid w:val="003A67C1"/>
    <w:rsid w:val="003A6901"/>
    <w:rsid w:val="003A6981"/>
    <w:rsid w:val="003A71F2"/>
    <w:rsid w:val="003A7903"/>
    <w:rsid w:val="003A7AD2"/>
    <w:rsid w:val="003A7C1D"/>
    <w:rsid w:val="003A7D33"/>
    <w:rsid w:val="003B0018"/>
    <w:rsid w:val="003B0178"/>
    <w:rsid w:val="003B04C7"/>
    <w:rsid w:val="003B06BC"/>
    <w:rsid w:val="003B0792"/>
    <w:rsid w:val="003B08D3"/>
    <w:rsid w:val="003B1AE2"/>
    <w:rsid w:val="003B2003"/>
    <w:rsid w:val="003B28C7"/>
    <w:rsid w:val="003B290D"/>
    <w:rsid w:val="003B294E"/>
    <w:rsid w:val="003B2EE6"/>
    <w:rsid w:val="003B308B"/>
    <w:rsid w:val="003B36B7"/>
    <w:rsid w:val="003B41B0"/>
    <w:rsid w:val="003B452E"/>
    <w:rsid w:val="003B49DE"/>
    <w:rsid w:val="003B49F6"/>
    <w:rsid w:val="003B4FAB"/>
    <w:rsid w:val="003B5036"/>
    <w:rsid w:val="003B50AC"/>
    <w:rsid w:val="003B5158"/>
    <w:rsid w:val="003B5EC3"/>
    <w:rsid w:val="003B671C"/>
    <w:rsid w:val="003B67BB"/>
    <w:rsid w:val="003B6824"/>
    <w:rsid w:val="003B693B"/>
    <w:rsid w:val="003B6B3A"/>
    <w:rsid w:val="003B6CF1"/>
    <w:rsid w:val="003B72E2"/>
    <w:rsid w:val="003B7384"/>
    <w:rsid w:val="003B7DD2"/>
    <w:rsid w:val="003B7F45"/>
    <w:rsid w:val="003C03A9"/>
    <w:rsid w:val="003C051A"/>
    <w:rsid w:val="003C153E"/>
    <w:rsid w:val="003C1917"/>
    <w:rsid w:val="003C1B4A"/>
    <w:rsid w:val="003C2421"/>
    <w:rsid w:val="003C259C"/>
    <w:rsid w:val="003C27D1"/>
    <w:rsid w:val="003C2FA3"/>
    <w:rsid w:val="003C3115"/>
    <w:rsid w:val="003C3454"/>
    <w:rsid w:val="003C3E1E"/>
    <w:rsid w:val="003C3E34"/>
    <w:rsid w:val="003C46E9"/>
    <w:rsid w:val="003C4820"/>
    <w:rsid w:val="003C4877"/>
    <w:rsid w:val="003C498A"/>
    <w:rsid w:val="003C4F1A"/>
    <w:rsid w:val="003C512A"/>
    <w:rsid w:val="003C540D"/>
    <w:rsid w:val="003C55E7"/>
    <w:rsid w:val="003C584A"/>
    <w:rsid w:val="003C590C"/>
    <w:rsid w:val="003C5CF2"/>
    <w:rsid w:val="003C6274"/>
    <w:rsid w:val="003C6464"/>
    <w:rsid w:val="003C6F12"/>
    <w:rsid w:val="003C7323"/>
    <w:rsid w:val="003C7C5B"/>
    <w:rsid w:val="003D0341"/>
    <w:rsid w:val="003D034C"/>
    <w:rsid w:val="003D043E"/>
    <w:rsid w:val="003D178F"/>
    <w:rsid w:val="003D17FF"/>
    <w:rsid w:val="003D20F3"/>
    <w:rsid w:val="003D238D"/>
    <w:rsid w:val="003D23C5"/>
    <w:rsid w:val="003D24EF"/>
    <w:rsid w:val="003D250F"/>
    <w:rsid w:val="003D28B1"/>
    <w:rsid w:val="003D2B49"/>
    <w:rsid w:val="003D2E30"/>
    <w:rsid w:val="003D3937"/>
    <w:rsid w:val="003D3A0A"/>
    <w:rsid w:val="003D473D"/>
    <w:rsid w:val="003D52E6"/>
    <w:rsid w:val="003D5BC8"/>
    <w:rsid w:val="003D5D64"/>
    <w:rsid w:val="003D60FE"/>
    <w:rsid w:val="003D6170"/>
    <w:rsid w:val="003D6284"/>
    <w:rsid w:val="003D6453"/>
    <w:rsid w:val="003D6548"/>
    <w:rsid w:val="003D6579"/>
    <w:rsid w:val="003D67AE"/>
    <w:rsid w:val="003D6E32"/>
    <w:rsid w:val="003D7CFC"/>
    <w:rsid w:val="003E0C51"/>
    <w:rsid w:val="003E1496"/>
    <w:rsid w:val="003E1BC8"/>
    <w:rsid w:val="003E2083"/>
    <w:rsid w:val="003E286F"/>
    <w:rsid w:val="003E2ED0"/>
    <w:rsid w:val="003E3253"/>
    <w:rsid w:val="003E39FF"/>
    <w:rsid w:val="003E3E26"/>
    <w:rsid w:val="003E4481"/>
    <w:rsid w:val="003E44AD"/>
    <w:rsid w:val="003E4622"/>
    <w:rsid w:val="003E4CCE"/>
    <w:rsid w:val="003E545E"/>
    <w:rsid w:val="003E56EA"/>
    <w:rsid w:val="003E5C95"/>
    <w:rsid w:val="003E5E17"/>
    <w:rsid w:val="003E6005"/>
    <w:rsid w:val="003E618A"/>
    <w:rsid w:val="003E61A9"/>
    <w:rsid w:val="003E639B"/>
    <w:rsid w:val="003E69CB"/>
    <w:rsid w:val="003E6C02"/>
    <w:rsid w:val="003E6E66"/>
    <w:rsid w:val="003E7ACD"/>
    <w:rsid w:val="003E7BC5"/>
    <w:rsid w:val="003E7DC9"/>
    <w:rsid w:val="003F0228"/>
    <w:rsid w:val="003F059C"/>
    <w:rsid w:val="003F062A"/>
    <w:rsid w:val="003F09B2"/>
    <w:rsid w:val="003F0F36"/>
    <w:rsid w:val="003F12DF"/>
    <w:rsid w:val="003F1C25"/>
    <w:rsid w:val="003F20A7"/>
    <w:rsid w:val="003F2E82"/>
    <w:rsid w:val="003F3398"/>
    <w:rsid w:val="003F34CB"/>
    <w:rsid w:val="003F356C"/>
    <w:rsid w:val="003F3A3D"/>
    <w:rsid w:val="003F3BC4"/>
    <w:rsid w:val="003F4156"/>
    <w:rsid w:val="003F437C"/>
    <w:rsid w:val="003F4A5A"/>
    <w:rsid w:val="003F4C83"/>
    <w:rsid w:val="003F526C"/>
    <w:rsid w:val="003F5311"/>
    <w:rsid w:val="003F586D"/>
    <w:rsid w:val="003F59EC"/>
    <w:rsid w:val="003F61DB"/>
    <w:rsid w:val="003F66EA"/>
    <w:rsid w:val="003F68AA"/>
    <w:rsid w:val="003F7011"/>
    <w:rsid w:val="003F717F"/>
    <w:rsid w:val="003F7254"/>
    <w:rsid w:val="003F7338"/>
    <w:rsid w:val="003F737A"/>
    <w:rsid w:val="003F7559"/>
    <w:rsid w:val="003F7824"/>
    <w:rsid w:val="003F7860"/>
    <w:rsid w:val="003F7E82"/>
    <w:rsid w:val="003F7EB1"/>
    <w:rsid w:val="003F7F48"/>
    <w:rsid w:val="0040025D"/>
    <w:rsid w:val="004002B7"/>
    <w:rsid w:val="00400861"/>
    <w:rsid w:val="0040161D"/>
    <w:rsid w:val="004016F6"/>
    <w:rsid w:val="0040195E"/>
    <w:rsid w:val="00401D4C"/>
    <w:rsid w:val="00402098"/>
    <w:rsid w:val="0040259B"/>
    <w:rsid w:val="004027F9"/>
    <w:rsid w:val="00402B24"/>
    <w:rsid w:val="00403513"/>
    <w:rsid w:val="004036B5"/>
    <w:rsid w:val="0040387D"/>
    <w:rsid w:val="004039E7"/>
    <w:rsid w:val="00403AC2"/>
    <w:rsid w:val="00403AD1"/>
    <w:rsid w:val="0040401D"/>
    <w:rsid w:val="0040402D"/>
    <w:rsid w:val="004040E3"/>
    <w:rsid w:val="004041BF"/>
    <w:rsid w:val="00404497"/>
    <w:rsid w:val="00404638"/>
    <w:rsid w:val="004047A7"/>
    <w:rsid w:val="00404A31"/>
    <w:rsid w:val="00404AC7"/>
    <w:rsid w:val="00404B33"/>
    <w:rsid w:val="00404B4C"/>
    <w:rsid w:val="00404BCB"/>
    <w:rsid w:val="00405094"/>
    <w:rsid w:val="0040558B"/>
    <w:rsid w:val="004057C9"/>
    <w:rsid w:val="00405C37"/>
    <w:rsid w:val="0040652F"/>
    <w:rsid w:val="00406554"/>
    <w:rsid w:val="004066A4"/>
    <w:rsid w:val="00406A97"/>
    <w:rsid w:val="00406AF5"/>
    <w:rsid w:val="00407141"/>
    <w:rsid w:val="00407DBE"/>
    <w:rsid w:val="00407DF8"/>
    <w:rsid w:val="00407E2A"/>
    <w:rsid w:val="004101B1"/>
    <w:rsid w:val="004101E0"/>
    <w:rsid w:val="00410363"/>
    <w:rsid w:val="00410427"/>
    <w:rsid w:val="004106C4"/>
    <w:rsid w:val="00410C58"/>
    <w:rsid w:val="00410CAE"/>
    <w:rsid w:val="0041141A"/>
    <w:rsid w:val="00411588"/>
    <w:rsid w:val="0041160D"/>
    <w:rsid w:val="00411664"/>
    <w:rsid w:val="00411BD9"/>
    <w:rsid w:val="00411DEB"/>
    <w:rsid w:val="00411E82"/>
    <w:rsid w:val="00412043"/>
    <w:rsid w:val="00412064"/>
    <w:rsid w:val="00412186"/>
    <w:rsid w:val="0041257E"/>
    <w:rsid w:val="00412794"/>
    <w:rsid w:val="00412AB7"/>
    <w:rsid w:val="004130EF"/>
    <w:rsid w:val="004132A6"/>
    <w:rsid w:val="00413925"/>
    <w:rsid w:val="00413949"/>
    <w:rsid w:val="00413D98"/>
    <w:rsid w:val="00414381"/>
    <w:rsid w:val="0041451E"/>
    <w:rsid w:val="004146A7"/>
    <w:rsid w:val="00414721"/>
    <w:rsid w:val="0041497D"/>
    <w:rsid w:val="00414AF0"/>
    <w:rsid w:val="00414DD1"/>
    <w:rsid w:val="00415753"/>
    <w:rsid w:val="00415F83"/>
    <w:rsid w:val="0041621B"/>
    <w:rsid w:val="00416437"/>
    <w:rsid w:val="004165E5"/>
    <w:rsid w:val="00417523"/>
    <w:rsid w:val="0041767D"/>
    <w:rsid w:val="004178D0"/>
    <w:rsid w:val="00417916"/>
    <w:rsid w:val="00417A2A"/>
    <w:rsid w:val="00417BAC"/>
    <w:rsid w:val="00417BCD"/>
    <w:rsid w:val="004201BE"/>
    <w:rsid w:val="004204C0"/>
    <w:rsid w:val="004205DE"/>
    <w:rsid w:val="0042089D"/>
    <w:rsid w:val="004209AE"/>
    <w:rsid w:val="00420B8F"/>
    <w:rsid w:val="00420C40"/>
    <w:rsid w:val="00420DDD"/>
    <w:rsid w:val="0042112F"/>
    <w:rsid w:val="0042129F"/>
    <w:rsid w:val="004216A2"/>
    <w:rsid w:val="004216DA"/>
    <w:rsid w:val="004217CC"/>
    <w:rsid w:val="0042200A"/>
    <w:rsid w:val="004222A3"/>
    <w:rsid w:val="0042256B"/>
    <w:rsid w:val="00422613"/>
    <w:rsid w:val="00422808"/>
    <w:rsid w:val="0042298E"/>
    <w:rsid w:val="00422A07"/>
    <w:rsid w:val="00423154"/>
    <w:rsid w:val="0042390A"/>
    <w:rsid w:val="00423B5B"/>
    <w:rsid w:val="00423C51"/>
    <w:rsid w:val="00424228"/>
    <w:rsid w:val="00424BA2"/>
    <w:rsid w:val="00424C9B"/>
    <w:rsid w:val="00424DF7"/>
    <w:rsid w:val="004258B3"/>
    <w:rsid w:val="00425F58"/>
    <w:rsid w:val="00426075"/>
    <w:rsid w:val="004272F4"/>
    <w:rsid w:val="004277BB"/>
    <w:rsid w:val="0042788A"/>
    <w:rsid w:val="00427986"/>
    <w:rsid w:val="0043002A"/>
    <w:rsid w:val="00430722"/>
    <w:rsid w:val="004307BF"/>
    <w:rsid w:val="004309A8"/>
    <w:rsid w:val="0043106F"/>
    <w:rsid w:val="004312C2"/>
    <w:rsid w:val="00431D93"/>
    <w:rsid w:val="00431FC3"/>
    <w:rsid w:val="00432396"/>
    <w:rsid w:val="00432749"/>
    <w:rsid w:val="00432926"/>
    <w:rsid w:val="00432D14"/>
    <w:rsid w:val="00432DAF"/>
    <w:rsid w:val="0043306B"/>
    <w:rsid w:val="00433658"/>
    <w:rsid w:val="00433D7E"/>
    <w:rsid w:val="0043402E"/>
    <w:rsid w:val="004340E5"/>
    <w:rsid w:val="00434116"/>
    <w:rsid w:val="004341CB"/>
    <w:rsid w:val="0043496D"/>
    <w:rsid w:val="00434C3B"/>
    <w:rsid w:val="00434E85"/>
    <w:rsid w:val="0043524F"/>
    <w:rsid w:val="00435316"/>
    <w:rsid w:val="004357B5"/>
    <w:rsid w:val="0043607B"/>
    <w:rsid w:val="004361C5"/>
    <w:rsid w:val="00436B0F"/>
    <w:rsid w:val="0043731F"/>
    <w:rsid w:val="00440307"/>
    <w:rsid w:val="004406F7"/>
    <w:rsid w:val="004409E4"/>
    <w:rsid w:val="00440A46"/>
    <w:rsid w:val="00440D3C"/>
    <w:rsid w:val="0044108F"/>
    <w:rsid w:val="004410A8"/>
    <w:rsid w:val="00441130"/>
    <w:rsid w:val="00441276"/>
    <w:rsid w:val="00441F7A"/>
    <w:rsid w:val="00441FCD"/>
    <w:rsid w:val="0044201E"/>
    <w:rsid w:val="004421EC"/>
    <w:rsid w:val="0044274B"/>
    <w:rsid w:val="00442C59"/>
    <w:rsid w:val="00442CC0"/>
    <w:rsid w:val="004430C4"/>
    <w:rsid w:val="004436C2"/>
    <w:rsid w:val="00443AF7"/>
    <w:rsid w:val="00443E8E"/>
    <w:rsid w:val="0044410E"/>
    <w:rsid w:val="004442D5"/>
    <w:rsid w:val="0044437F"/>
    <w:rsid w:val="0044458B"/>
    <w:rsid w:val="004445A4"/>
    <w:rsid w:val="0044468E"/>
    <w:rsid w:val="004446B5"/>
    <w:rsid w:val="00445455"/>
    <w:rsid w:val="0044564F"/>
    <w:rsid w:val="00445968"/>
    <w:rsid w:val="00446684"/>
    <w:rsid w:val="0044669E"/>
    <w:rsid w:val="00446A8D"/>
    <w:rsid w:val="00446C88"/>
    <w:rsid w:val="00446D4C"/>
    <w:rsid w:val="00446DF0"/>
    <w:rsid w:val="004470EB"/>
    <w:rsid w:val="00450DBF"/>
    <w:rsid w:val="004518A0"/>
    <w:rsid w:val="00451AC5"/>
    <w:rsid w:val="00451CB5"/>
    <w:rsid w:val="00451E32"/>
    <w:rsid w:val="00451EE9"/>
    <w:rsid w:val="00452480"/>
    <w:rsid w:val="004526A7"/>
    <w:rsid w:val="00452FE9"/>
    <w:rsid w:val="004539E0"/>
    <w:rsid w:val="004545D6"/>
    <w:rsid w:val="004546A2"/>
    <w:rsid w:val="0045480F"/>
    <w:rsid w:val="004548B3"/>
    <w:rsid w:val="00454A51"/>
    <w:rsid w:val="00455469"/>
    <w:rsid w:val="004554D3"/>
    <w:rsid w:val="004555FF"/>
    <w:rsid w:val="00455AE5"/>
    <w:rsid w:val="00455BAF"/>
    <w:rsid w:val="00455E08"/>
    <w:rsid w:val="00455FCB"/>
    <w:rsid w:val="00456E87"/>
    <w:rsid w:val="0045718B"/>
    <w:rsid w:val="00457275"/>
    <w:rsid w:val="00457449"/>
    <w:rsid w:val="004574BD"/>
    <w:rsid w:val="00457AF8"/>
    <w:rsid w:val="00457E1A"/>
    <w:rsid w:val="00457EA9"/>
    <w:rsid w:val="00457F15"/>
    <w:rsid w:val="0046070F"/>
    <w:rsid w:val="00461264"/>
    <w:rsid w:val="004615E1"/>
    <w:rsid w:val="00462133"/>
    <w:rsid w:val="00462E47"/>
    <w:rsid w:val="0046309E"/>
    <w:rsid w:val="00463133"/>
    <w:rsid w:val="00463339"/>
    <w:rsid w:val="004634F0"/>
    <w:rsid w:val="00463D5B"/>
    <w:rsid w:val="00463FE3"/>
    <w:rsid w:val="00464010"/>
    <w:rsid w:val="00464B31"/>
    <w:rsid w:val="00464B79"/>
    <w:rsid w:val="00464C3A"/>
    <w:rsid w:val="004653EF"/>
    <w:rsid w:val="0046598F"/>
    <w:rsid w:val="00466010"/>
    <w:rsid w:val="00466CF8"/>
    <w:rsid w:val="0046700F"/>
    <w:rsid w:val="0046749B"/>
    <w:rsid w:val="00467684"/>
    <w:rsid w:val="0046769B"/>
    <w:rsid w:val="00467797"/>
    <w:rsid w:val="004677FB"/>
    <w:rsid w:val="00467F72"/>
    <w:rsid w:val="00470021"/>
    <w:rsid w:val="00470205"/>
    <w:rsid w:val="00470AB4"/>
    <w:rsid w:val="00470DC4"/>
    <w:rsid w:val="004714A3"/>
    <w:rsid w:val="00471838"/>
    <w:rsid w:val="00471B2B"/>
    <w:rsid w:val="00471B61"/>
    <w:rsid w:val="0047242F"/>
    <w:rsid w:val="00472C60"/>
    <w:rsid w:val="0047309B"/>
    <w:rsid w:val="0047343D"/>
    <w:rsid w:val="00473918"/>
    <w:rsid w:val="00473990"/>
    <w:rsid w:val="004739FB"/>
    <w:rsid w:val="00473B45"/>
    <w:rsid w:val="00473DCE"/>
    <w:rsid w:val="0047403B"/>
    <w:rsid w:val="004749BF"/>
    <w:rsid w:val="00474A06"/>
    <w:rsid w:val="00474FD0"/>
    <w:rsid w:val="00475ABB"/>
    <w:rsid w:val="00475DF2"/>
    <w:rsid w:val="0047676B"/>
    <w:rsid w:val="00476A00"/>
    <w:rsid w:val="00476BA6"/>
    <w:rsid w:val="00476E96"/>
    <w:rsid w:val="0047713C"/>
    <w:rsid w:val="00477305"/>
    <w:rsid w:val="0047766D"/>
    <w:rsid w:val="00480126"/>
    <w:rsid w:val="00480382"/>
    <w:rsid w:val="00480450"/>
    <w:rsid w:val="0048046C"/>
    <w:rsid w:val="00480C75"/>
    <w:rsid w:val="00480D85"/>
    <w:rsid w:val="004815A1"/>
    <w:rsid w:val="00481903"/>
    <w:rsid w:val="004819B6"/>
    <w:rsid w:val="00481EED"/>
    <w:rsid w:val="00481F5C"/>
    <w:rsid w:val="0048238A"/>
    <w:rsid w:val="00482455"/>
    <w:rsid w:val="0048257C"/>
    <w:rsid w:val="00482666"/>
    <w:rsid w:val="004826EB"/>
    <w:rsid w:val="004827D2"/>
    <w:rsid w:val="004829C9"/>
    <w:rsid w:val="00482A25"/>
    <w:rsid w:val="00483528"/>
    <w:rsid w:val="004837C5"/>
    <w:rsid w:val="004839B5"/>
    <w:rsid w:val="00484026"/>
    <w:rsid w:val="004846C8"/>
    <w:rsid w:val="00484B70"/>
    <w:rsid w:val="00484BE0"/>
    <w:rsid w:val="00484C93"/>
    <w:rsid w:val="004854E6"/>
    <w:rsid w:val="004854FC"/>
    <w:rsid w:val="00485659"/>
    <w:rsid w:val="004857F9"/>
    <w:rsid w:val="004858C4"/>
    <w:rsid w:val="00485BFB"/>
    <w:rsid w:val="00486146"/>
    <w:rsid w:val="0048632D"/>
    <w:rsid w:val="00486372"/>
    <w:rsid w:val="004868F7"/>
    <w:rsid w:val="004869B0"/>
    <w:rsid w:val="00486AD4"/>
    <w:rsid w:val="00486C23"/>
    <w:rsid w:val="00486F30"/>
    <w:rsid w:val="004874E3"/>
    <w:rsid w:val="004875C6"/>
    <w:rsid w:val="0048780B"/>
    <w:rsid w:val="00487B21"/>
    <w:rsid w:val="00490211"/>
    <w:rsid w:val="00490612"/>
    <w:rsid w:val="0049082C"/>
    <w:rsid w:val="00490961"/>
    <w:rsid w:val="00490B31"/>
    <w:rsid w:val="00491106"/>
    <w:rsid w:val="00491129"/>
    <w:rsid w:val="00491436"/>
    <w:rsid w:val="004919D1"/>
    <w:rsid w:val="00491E47"/>
    <w:rsid w:val="004921D5"/>
    <w:rsid w:val="0049288C"/>
    <w:rsid w:val="00492EAC"/>
    <w:rsid w:val="00492F66"/>
    <w:rsid w:val="0049309D"/>
    <w:rsid w:val="00493414"/>
    <w:rsid w:val="00493794"/>
    <w:rsid w:val="00493E65"/>
    <w:rsid w:val="00493EBB"/>
    <w:rsid w:val="004943A7"/>
    <w:rsid w:val="00494655"/>
    <w:rsid w:val="0049473B"/>
    <w:rsid w:val="00494A7A"/>
    <w:rsid w:val="00494DA3"/>
    <w:rsid w:val="00495129"/>
    <w:rsid w:val="004955DA"/>
    <w:rsid w:val="00495A32"/>
    <w:rsid w:val="00495B8D"/>
    <w:rsid w:val="00495BBA"/>
    <w:rsid w:val="0049608D"/>
    <w:rsid w:val="004964E6"/>
    <w:rsid w:val="00496893"/>
    <w:rsid w:val="00496917"/>
    <w:rsid w:val="004969CB"/>
    <w:rsid w:val="00496B23"/>
    <w:rsid w:val="00496C2C"/>
    <w:rsid w:val="00496CE2"/>
    <w:rsid w:val="00496F8D"/>
    <w:rsid w:val="00496FA9"/>
    <w:rsid w:val="004970C0"/>
    <w:rsid w:val="00497298"/>
    <w:rsid w:val="00497BE3"/>
    <w:rsid w:val="00497D00"/>
    <w:rsid w:val="00497E29"/>
    <w:rsid w:val="00497EE1"/>
    <w:rsid w:val="00497F32"/>
    <w:rsid w:val="004A04BB"/>
    <w:rsid w:val="004A05E7"/>
    <w:rsid w:val="004A0635"/>
    <w:rsid w:val="004A096F"/>
    <w:rsid w:val="004A0F59"/>
    <w:rsid w:val="004A102C"/>
    <w:rsid w:val="004A1433"/>
    <w:rsid w:val="004A160B"/>
    <w:rsid w:val="004A2187"/>
    <w:rsid w:val="004A2278"/>
    <w:rsid w:val="004A232A"/>
    <w:rsid w:val="004A2374"/>
    <w:rsid w:val="004A2532"/>
    <w:rsid w:val="004A339F"/>
    <w:rsid w:val="004A35D7"/>
    <w:rsid w:val="004A3665"/>
    <w:rsid w:val="004A4172"/>
    <w:rsid w:val="004A428F"/>
    <w:rsid w:val="004A4848"/>
    <w:rsid w:val="004A5311"/>
    <w:rsid w:val="004A5923"/>
    <w:rsid w:val="004A62B5"/>
    <w:rsid w:val="004A6A69"/>
    <w:rsid w:val="004A6D34"/>
    <w:rsid w:val="004A6FC3"/>
    <w:rsid w:val="004A6FE0"/>
    <w:rsid w:val="004A705A"/>
    <w:rsid w:val="004A7220"/>
    <w:rsid w:val="004A731F"/>
    <w:rsid w:val="004A73A0"/>
    <w:rsid w:val="004A77D0"/>
    <w:rsid w:val="004A7839"/>
    <w:rsid w:val="004B0423"/>
    <w:rsid w:val="004B0A74"/>
    <w:rsid w:val="004B0B45"/>
    <w:rsid w:val="004B1239"/>
    <w:rsid w:val="004B18AC"/>
    <w:rsid w:val="004B1DE1"/>
    <w:rsid w:val="004B1E70"/>
    <w:rsid w:val="004B25FE"/>
    <w:rsid w:val="004B26C2"/>
    <w:rsid w:val="004B380B"/>
    <w:rsid w:val="004B41D8"/>
    <w:rsid w:val="004B444C"/>
    <w:rsid w:val="004B478C"/>
    <w:rsid w:val="004B4843"/>
    <w:rsid w:val="004B4A9B"/>
    <w:rsid w:val="004B5305"/>
    <w:rsid w:val="004B5961"/>
    <w:rsid w:val="004B69CD"/>
    <w:rsid w:val="004B6F40"/>
    <w:rsid w:val="004B71F7"/>
    <w:rsid w:val="004B7660"/>
    <w:rsid w:val="004B77D0"/>
    <w:rsid w:val="004B7C7C"/>
    <w:rsid w:val="004B7DEF"/>
    <w:rsid w:val="004C0108"/>
    <w:rsid w:val="004C057B"/>
    <w:rsid w:val="004C0B9E"/>
    <w:rsid w:val="004C0E10"/>
    <w:rsid w:val="004C1662"/>
    <w:rsid w:val="004C1FCD"/>
    <w:rsid w:val="004C2F47"/>
    <w:rsid w:val="004C333E"/>
    <w:rsid w:val="004C34CB"/>
    <w:rsid w:val="004C355A"/>
    <w:rsid w:val="004C3C3D"/>
    <w:rsid w:val="004C3D9B"/>
    <w:rsid w:val="004C40B3"/>
    <w:rsid w:val="004C4117"/>
    <w:rsid w:val="004C42B7"/>
    <w:rsid w:val="004C4530"/>
    <w:rsid w:val="004C480A"/>
    <w:rsid w:val="004C487C"/>
    <w:rsid w:val="004C4EE6"/>
    <w:rsid w:val="004C56E2"/>
    <w:rsid w:val="004C5722"/>
    <w:rsid w:val="004C578F"/>
    <w:rsid w:val="004C60F1"/>
    <w:rsid w:val="004C60F7"/>
    <w:rsid w:val="004C6E10"/>
    <w:rsid w:val="004C710C"/>
    <w:rsid w:val="004C7F55"/>
    <w:rsid w:val="004C7F63"/>
    <w:rsid w:val="004D0077"/>
    <w:rsid w:val="004D0458"/>
    <w:rsid w:val="004D04A7"/>
    <w:rsid w:val="004D07D5"/>
    <w:rsid w:val="004D0DD8"/>
    <w:rsid w:val="004D0E01"/>
    <w:rsid w:val="004D0FDD"/>
    <w:rsid w:val="004D224D"/>
    <w:rsid w:val="004D22DC"/>
    <w:rsid w:val="004D266D"/>
    <w:rsid w:val="004D26D9"/>
    <w:rsid w:val="004D270D"/>
    <w:rsid w:val="004D2915"/>
    <w:rsid w:val="004D2B4F"/>
    <w:rsid w:val="004D2C94"/>
    <w:rsid w:val="004D3188"/>
    <w:rsid w:val="004D33A6"/>
    <w:rsid w:val="004D3446"/>
    <w:rsid w:val="004D40CA"/>
    <w:rsid w:val="004D413A"/>
    <w:rsid w:val="004D4301"/>
    <w:rsid w:val="004D46F4"/>
    <w:rsid w:val="004D4BF1"/>
    <w:rsid w:val="004D4DFE"/>
    <w:rsid w:val="004D4F23"/>
    <w:rsid w:val="004D5130"/>
    <w:rsid w:val="004D536B"/>
    <w:rsid w:val="004D54FC"/>
    <w:rsid w:val="004D55B1"/>
    <w:rsid w:val="004D5706"/>
    <w:rsid w:val="004D57D4"/>
    <w:rsid w:val="004D5B23"/>
    <w:rsid w:val="004D5CDB"/>
    <w:rsid w:val="004D5DF6"/>
    <w:rsid w:val="004D606D"/>
    <w:rsid w:val="004D6110"/>
    <w:rsid w:val="004D61FD"/>
    <w:rsid w:val="004D6301"/>
    <w:rsid w:val="004D693D"/>
    <w:rsid w:val="004D6A79"/>
    <w:rsid w:val="004D6EAE"/>
    <w:rsid w:val="004D6EE5"/>
    <w:rsid w:val="004D77FF"/>
    <w:rsid w:val="004D7902"/>
    <w:rsid w:val="004D7B85"/>
    <w:rsid w:val="004D7DC1"/>
    <w:rsid w:val="004E0168"/>
    <w:rsid w:val="004E063D"/>
    <w:rsid w:val="004E09E2"/>
    <w:rsid w:val="004E0B82"/>
    <w:rsid w:val="004E0E17"/>
    <w:rsid w:val="004E0E60"/>
    <w:rsid w:val="004E1365"/>
    <w:rsid w:val="004E18C8"/>
    <w:rsid w:val="004E274E"/>
    <w:rsid w:val="004E2871"/>
    <w:rsid w:val="004E2874"/>
    <w:rsid w:val="004E2A2A"/>
    <w:rsid w:val="004E2F7F"/>
    <w:rsid w:val="004E2F99"/>
    <w:rsid w:val="004E346B"/>
    <w:rsid w:val="004E3985"/>
    <w:rsid w:val="004E3ABC"/>
    <w:rsid w:val="004E459B"/>
    <w:rsid w:val="004E45A7"/>
    <w:rsid w:val="004E4B60"/>
    <w:rsid w:val="004E4E3B"/>
    <w:rsid w:val="004E5775"/>
    <w:rsid w:val="004E5D74"/>
    <w:rsid w:val="004E5E3D"/>
    <w:rsid w:val="004E5EC3"/>
    <w:rsid w:val="004E5F4B"/>
    <w:rsid w:val="004E5F66"/>
    <w:rsid w:val="004E6000"/>
    <w:rsid w:val="004E64C3"/>
    <w:rsid w:val="004E65AC"/>
    <w:rsid w:val="004E65BC"/>
    <w:rsid w:val="004E7131"/>
    <w:rsid w:val="004E733C"/>
    <w:rsid w:val="004F0951"/>
    <w:rsid w:val="004F0BBD"/>
    <w:rsid w:val="004F11FA"/>
    <w:rsid w:val="004F1249"/>
    <w:rsid w:val="004F1589"/>
    <w:rsid w:val="004F15CB"/>
    <w:rsid w:val="004F1B83"/>
    <w:rsid w:val="004F1CD8"/>
    <w:rsid w:val="004F1DE3"/>
    <w:rsid w:val="004F2548"/>
    <w:rsid w:val="004F2BE2"/>
    <w:rsid w:val="004F2C43"/>
    <w:rsid w:val="004F2C44"/>
    <w:rsid w:val="004F311D"/>
    <w:rsid w:val="004F341E"/>
    <w:rsid w:val="004F34FD"/>
    <w:rsid w:val="004F3D2C"/>
    <w:rsid w:val="004F405A"/>
    <w:rsid w:val="004F47B4"/>
    <w:rsid w:val="004F4A67"/>
    <w:rsid w:val="004F4F55"/>
    <w:rsid w:val="004F51BD"/>
    <w:rsid w:val="004F55C6"/>
    <w:rsid w:val="004F5775"/>
    <w:rsid w:val="004F5D8D"/>
    <w:rsid w:val="004F5DD3"/>
    <w:rsid w:val="004F600A"/>
    <w:rsid w:val="004F6409"/>
    <w:rsid w:val="004F6D44"/>
    <w:rsid w:val="004F6EF0"/>
    <w:rsid w:val="004F71FD"/>
    <w:rsid w:val="004F75EC"/>
    <w:rsid w:val="004F7FE5"/>
    <w:rsid w:val="00500432"/>
    <w:rsid w:val="0050098D"/>
    <w:rsid w:val="00500B7F"/>
    <w:rsid w:val="00500C0F"/>
    <w:rsid w:val="005011B9"/>
    <w:rsid w:val="005018B1"/>
    <w:rsid w:val="0050196B"/>
    <w:rsid w:val="00501BE1"/>
    <w:rsid w:val="00501C11"/>
    <w:rsid w:val="00501ED4"/>
    <w:rsid w:val="00502000"/>
    <w:rsid w:val="0050235B"/>
    <w:rsid w:val="0050238A"/>
    <w:rsid w:val="005024DD"/>
    <w:rsid w:val="005026C8"/>
    <w:rsid w:val="00502A2D"/>
    <w:rsid w:val="00502CFF"/>
    <w:rsid w:val="00502EE4"/>
    <w:rsid w:val="005030E8"/>
    <w:rsid w:val="0050381C"/>
    <w:rsid w:val="00503CD1"/>
    <w:rsid w:val="00503DBF"/>
    <w:rsid w:val="00503F05"/>
    <w:rsid w:val="00504154"/>
    <w:rsid w:val="005045F5"/>
    <w:rsid w:val="00504872"/>
    <w:rsid w:val="00504DDC"/>
    <w:rsid w:val="0050511E"/>
    <w:rsid w:val="0050521F"/>
    <w:rsid w:val="00505348"/>
    <w:rsid w:val="00505647"/>
    <w:rsid w:val="00505A9D"/>
    <w:rsid w:val="005066B8"/>
    <w:rsid w:val="005066DA"/>
    <w:rsid w:val="00506EEA"/>
    <w:rsid w:val="005078F4"/>
    <w:rsid w:val="00507C45"/>
    <w:rsid w:val="00510746"/>
    <w:rsid w:val="00510751"/>
    <w:rsid w:val="00510805"/>
    <w:rsid w:val="00510ACC"/>
    <w:rsid w:val="00510F9F"/>
    <w:rsid w:val="005115B1"/>
    <w:rsid w:val="00511976"/>
    <w:rsid w:val="00511CFB"/>
    <w:rsid w:val="00511EDF"/>
    <w:rsid w:val="00511F3A"/>
    <w:rsid w:val="005122AC"/>
    <w:rsid w:val="0051246A"/>
    <w:rsid w:val="00512C29"/>
    <w:rsid w:val="00512CBE"/>
    <w:rsid w:val="00513490"/>
    <w:rsid w:val="00514120"/>
    <w:rsid w:val="00514841"/>
    <w:rsid w:val="00514B73"/>
    <w:rsid w:val="00514C62"/>
    <w:rsid w:val="00515095"/>
    <w:rsid w:val="00515197"/>
    <w:rsid w:val="0051527E"/>
    <w:rsid w:val="0051531A"/>
    <w:rsid w:val="0051546C"/>
    <w:rsid w:val="00515494"/>
    <w:rsid w:val="00515605"/>
    <w:rsid w:val="0051595A"/>
    <w:rsid w:val="0051596F"/>
    <w:rsid w:val="00515D21"/>
    <w:rsid w:val="00515E72"/>
    <w:rsid w:val="00516257"/>
    <w:rsid w:val="0051693F"/>
    <w:rsid w:val="00516A45"/>
    <w:rsid w:val="00516AF1"/>
    <w:rsid w:val="00516B2C"/>
    <w:rsid w:val="00516D1D"/>
    <w:rsid w:val="00516DB2"/>
    <w:rsid w:val="005175F6"/>
    <w:rsid w:val="00517B56"/>
    <w:rsid w:val="00520056"/>
    <w:rsid w:val="005203C7"/>
    <w:rsid w:val="0052092E"/>
    <w:rsid w:val="00521865"/>
    <w:rsid w:val="005218EE"/>
    <w:rsid w:val="005219B2"/>
    <w:rsid w:val="00521ED8"/>
    <w:rsid w:val="0052201B"/>
    <w:rsid w:val="005220E5"/>
    <w:rsid w:val="0052259C"/>
    <w:rsid w:val="005227DE"/>
    <w:rsid w:val="00522B70"/>
    <w:rsid w:val="00523536"/>
    <w:rsid w:val="00523E30"/>
    <w:rsid w:val="00524D2F"/>
    <w:rsid w:val="00524D7D"/>
    <w:rsid w:val="00524F77"/>
    <w:rsid w:val="00525453"/>
    <w:rsid w:val="00525581"/>
    <w:rsid w:val="00525BF7"/>
    <w:rsid w:val="00526A26"/>
    <w:rsid w:val="00526A9D"/>
    <w:rsid w:val="00526CC1"/>
    <w:rsid w:val="00526E1F"/>
    <w:rsid w:val="005270E1"/>
    <w:rsid w:val="005272FD"/>
    <w:rsid w:val="00527698"/>
    <w:rsid w:val="00530325"/>
    <w:rsid w:val="005304BB"/>
    <w:rsid w:val="00530C8B"/>
    <w:rsid w:val="005311C6"/>
    <w:rsid w:val="005313FD"/>
    <w:rsid w:val="00531649"/>
    <w:rsid w:val="00532488"/>
    <w:rsid w:val="00533459"/>
    <w:rsid w:val="005336CE"/>
    <w:rsid w:val="005336DA"/>
    <w:rsid w:val="00533E07"/>
    <w:rsid w:val="0053470F"/>
    <w:rsid w:val="00534A6E"/>
    <w:rsid w:val="00534A8A"/>
    <w:rsid w:val="00534EED"/>
    <w:rsid w:val="00535215"/>
    <w:rsid w:val="005354FF"/>
    <w:rsid w:val="0053553A"/>
    <w:rsid w:val="00535796"/>
    <w:rsid w:val="005361CF"/>
    <w:rsid w:val="0053634C"/>
    <w:rsid w:val="00536484"/>
    <w:rsid w:val="00536A3C"/>
    <w:rsid w:val="00536B1B"/>
    <w:rsid w:val="00537218"/>
    <w:rsid w:val="005372CA"/>
    <w:rsid w:val="00537837"/>
    <w:rsid w:val="00537B15"/>
    <w:rsid w:val="00537BC0"/>
    <w:rsid w:val="00537EE3"/>
    <w:rsid w:val="00540B12"/>
    <w:rsid w:val="00540BCB"/>
    <w:rsid w:val="00540FFA"/>
    <w:rsid w:val="00541493"/>
    <w:rsid w:val="005416D0"/>
    <w:rsid w:val="00541E45"/>
    <w:rsid w:val="00541F87"/>
    <w:rsid w:val="005420BA"/>
    <w:rsid w:val="00542242"/>
    <w:rsid w:val="005423A3"/>
    <w:rsid w:val="00542518"/>
    <w:rsid w:val="005426FD"/>
    <w:rsid w:val="005435A1"/>
    <w:rsid w:val="0054389D"/>
    <w:rsid w:val="005446F8"/>
    <w:rsid w:val="00544F50"/>
    <w:rsid w:val="005450AB"/>
    <w:rsid w:val="00545169"/>
    <w:rsid w:val="0054569E"/>
    <w:rsid w:val="005457C9"/>
    <w:rsid w:val="0054580B"/>
    <w:rsid w:val="00545B38"/>
    <w:rsid w:val="00545F38"/>
    <w:rsid w:val="00545F84"/>
    <w:rsid w:val="00546331"/>
    <w:rsid w:val="00546A11"/>
    <w:rsid w:val="00546EDE"/>
    <w:rsid w:val="00546F0D"/>
    <w:rsid w:val="00547815"/>
    <w:rsid w:val="0054788E"/>
    <w:rsid w:val="005478D0"/>
    <w:rsid w:val="00547B44"/>
    <w:rsid w:val="00547ED6"/>
    <w:rsid w:val="0055027D"/>
    <w:rsid w:val="00550FB5"/>
    <w:rsid w:val="00551173"/>
    <w:rsid w:val="0055142C"/>
    <w:rsid w:val="0055144D"/>
    <w:rsid w:val="00551895"/>
    <w:rsid w:val="0055197D"/>
    <w:rsid w:val="00551C14"/>
    <w:rsid w:val="00551CE3"/>
    <w:rsid w:val="00551E7A"/>
    <w:rsid w:val="00551F33"/>
    <w:rsid w:val="005527D6"/>
    <w:rsid w:val="0055317E"/>
    <w:rsid w:val="00553556"/>
    <w:rsid w:val="005535EC"/>
    <w:rsid w:val="00554362"/>
    <w:rsid w:val="005545F0"/>
    <w:rsid w:val="00554DD1"/>
    <w:rsid w:val="00554F57"/>
    <w:rsid w:val="005553ED"/>
    <w:rsid w:val="005554DB"/>
    <w:rsid w:val="0055593D"/>
    <w:rsid w:val="00555972"/>
    <w:rsid w:val="0055597E"/>
    <w:rsid w:val="00555CCF"/>
    <w:rsid w:val="00556146"/>
    <w:rsid w:val="005563C3"/>
    <w:rsid w:val="005565BD"/>
    <w:rsid w:val="00556669"/>
    <w:rsid w:val="005569E3"/>
    <w:rsid w:val="00556A63"/>
    <w:rsid w:val="0055744C"/>
    <w:rsid w:val="00557C05"/>
    <w:rsid w:val="0056095C"/>
    <w:rsid w:val="00561290"/>
    <w:rsid w:val="0056150C"/>
    <w:rsid w:val="005615AA"/>
    <w:rsid w:val="00561691"/>
    <w:rsid w:val="00561C58"/>
    <w:rsid w:val="00561E07"/>
    <w:rsid w:val="00561E91"/>
    <w:rsid w:val="00563402"/>
    <w:rsid w:val="0056349F"/>
    <w:rsid w:val="005636D6"/>
    <w:rsid w:val="00563941"/>
    <w:rsid w:val="00563D71"/>
    <w:rsid w:val="00563E94"/>
    <w:rsid w:val="00564048"/>
    <w:rsid w:val="00564A02"/>
    <w:rsid w:val="00564C1E"/>
    <w:rsid w:val="00564E4E"/>
    <w:rsid w:val="00564E76"/>
    <w:rsid w:val="005653A6"/>
    <w:rsid w:val="00565488"/>
    <w:rsid w:val="00565520"/>
    <w:rsid w:val="00565782"/>
    <w:rsid w:val="005658C8"/>
    <w:rsid w:val="00565A39"/>
    <w:rsid w:val="00565A95"/>
    <w:rsid w:val="005665DA"/>
    <w:rsid w:val="005665F5"/>
    <w:rsid w:val="005667ED"/>
    <w:rsid w:val="00567428"/>
    <w:rsid w:val="00567BC5"/>
    <w:rsid w:val="00567D04"/>
    <w:rsid w:val="00567FAD"/>
    <w:rsid w:val="00570547"/>
    <w:rsid w:val="005705BD"/>
    <w:rsid w:val="005705F5"/>
    <w:rsid w:val="005706F6"/>
    <w:rsid w:val="00570B48"/>
    <w:rsid w:val="00570DF0"/>
    <w:rsid w:val="005710A8"/>
    <w:rsid w:val="00571A51"/>
    <w:rsid w:val="0057267E"/>
    <w:rsid w:val="005728BD"/>
    <w:rsid w:val="00572A13"/>
    <w:rsid w:val="00572F2C"/>
    <w:rsid w:val="005730D8"/>
    <w:rsid w:val="005734D1"/>
    <w:rsid w:val="00573552"/>
    <w:rsid w:val="00573B0B"/>
    <w:rsid w:val="00573BAD"/>
    <w:rsid w:val="00573DE5"/>
    <w:rsid w:val="0057453C"/>
    <w:rsid w:val="00574F75"/>
    <w:rsid w:val="005750BB"/>
    <w:rsid w:val="00575768"/>
    <w:rsid w:val="00576145"/>
    <w:rsid w:val="005761D1"/>
    <w:rsid w:val="005766C5"/>
    <w:rsid w:val="005769BC"/>
    <w:rsid w:val="00576A15"/>
    <w:rsid w:val="00576ECF"/>
    <w:rsid w:val="00577B76"/>
    <w:rsid w:val="00580855"/>
    <w:rsid w:val="00580DA8"/>
    <w:rsid w:val="005811B3"/>
    <w:rsid w:val="005813DE"/>
    <w:rsid w:val="00581517"/>
    <w:rsid w:val="005818B9"/>
    <w:rsid w:val="00581CD9"/>
    <w:rsid w:val="00582424"/>
    <w:rsid w:val="00582DC7"/>
    <w:rsid w:val="00582E48"/>
    <w:rsid w:val="0058306A"/>
    <w:rsid w:val="00583A2A"/>
    <w:rsid w:val="00583DBE"/>
    <w:rsid w:val="00583E31"/>
    <w:rsid w:val="005840D6"/>
    <w:rsid w:val="00584189"/>
    <w:rsid w:val="00584309"/>
    <w:rsid w:val="00584842"/>
    <w:rsid w:val="00584844"/>
    <w:rsid w:val="00584CFF"/>
    <w:rsid w:val="00584F97"/>
    <w:rsid w:val="005850BF"/>
    <w:rsid w:val="00585D15"/>
    <w:rsid w:val="00585DE6"/>
    <w:rsid w:val="00586507"/>
    <w:rsid w:val="005866B3"/>
    <w:rsid w:val="00586B6F"/>
    <w:rsid w:val="005876C2"/>
    <w:rsid w:val="00587B4E"/>
    <w:rsid w:val="00587B7E"/>
    <w:rsid w:val="00587D56"/>
    <w:rsid w:val="00587FFA"/>
    <w:rsid w:val="00590025"/>
    <w:rsid w:val="00590315"/>
    <w:rsid w:val="00590480"/>
    <w:rsid w:val="005908E1"/>
    <w:rsid w:val="00590BA9"/>
    <w:rsid w:val="00590CC6"/>
    <w:rsid w:val="00591327"/>
    <w:rsid w:val="00591328"/>
    <w:rsid w:val="005915E1"/>
    <w:rsid w:val="00591700"/>
    <w:rsid w:val="00591817"/>
    <w:rsid w:val="00591C3C"/>
    <w:rsid w:val="00592352"/>
    <w:rsid w:val="00592637"/>
    <w:rsid w:val="0059265B"/>
    <w:rsid w:val="00592782"/>
    <w:rsid w:val="005927E1"/>
    <w:rsid w:val="0059287D"/>
    <w:rsid w:val="005934C4"/>
    <w:rsid w:val="0059399C"/>
    <w:rsid w:val="00593CC6"/>
    <w:rsid w:val="00594224"/>
    <w:rsid w:val="0059440F"/>
    <w:rsid w:val="00594449"/>
    <w:rsid w:val="00594546"/>
    <w:rsid w:val="005947D4"/>
    <w:rsid w:val="0059494F"/>
    <w:rsid w:val="00594BAA"/>
    <w:rsid w:val="00594CF9"/>
    <w:rsid w:val="00595214"/>
    <w:rsid w:val="00595434"/>
    <w:rsid w:val="00595794"/>
    <w:rsid w:val="00595D00"/>
    <w:rsid w:val="005962F9"/>
    <w:rsid w:val="005964B4"/>
    <w:rsid w:val="005966B4"/>
    <w:rsid w:val="00596988"/>
    <w:rsid w:val="00596AD8"/>
    <w:rsid w:val="00596CE4"/>
    <w:rsid w:val="00596FDA"/>
    <w:rsid w:val="00597648"/>
    <w:rsid w:val="005A070E"/>
    <w:rsid w:val="005A0A96"/>
    <w:rsid w:val="005A0F66"/>
    <w:rsid w:val="005A1227"/>
    <w:rsid w:val="005A1288"/>
    <w:rsid w:val="005A1936"/>
    <w:rsid w:val="005A1B03"/>
    <w:rsid w:val="005A1BAC"/>
    <w:rsid w:val="005A1CB0"/>
    <w:rsid w:val="005A2087"/>
    <w:rsid w:val="005A25B1"/>
    <w:rsid w:val="005A2780"/>
    <w:rsid w:val="005A27AC"/>
    <w:rsid w:val="005A2A42"/>
    <w:rsid w:val="005A2EC8"/>
    <w:rsid w:val="005A2F52"/>
    <w:rsid w:val="005A320C"/>
    <w:rsid w:val="005A3285"/>
    <w:rsid w:val="005A38B3"/>
    <w:rsid w:val="005A3A53"/>
    <w:rsid w:val="005A3D99"/>
    <w:rsid w:val="005A3F95"/>
    <w:rsid w:val="005A432A"/>
    <w:rsid w:val="005A47C3"/>
    <w:rsid w:val="005A49C6"/>
    <w:rsid w:val="005A4A4D"/>
    <w:rsid w:val="005A503B"/>
    <w:rsid w:val="005A50E3"/>
    <w:rsid w:val="005A5719"/>
    <w:rsid w:val="005A6793"/>
    <w:rsid w:val="005A6A60"/>
    <w:rsid w:val="005A6A92"/>
    <w:rsid w:val="005A7072"/>
    <w:rsid w:val="005A7707"/>
    <w:rsid w:val="005A7810"/>
    <w:rsid w:val="005A79D1"/>
    <w:rsid w:val="005A7B76"/>
    <w:rsid w:val="005B0925"/>
    <w:rsid w:val="005B0B75"/>
    <w:rsid w:val="005B0C04"/>
    <w:rsid w:val="005B0DC5"/>
    <w:rsid w:val="005B11C7"/>
    <w:rsid w:val="005B1E56"/>
    <w:rsid w:val="005B221D"/>
    <w:rsid w:val="005B2880"/>
    <w:rsid w:val="005B29DB"/>
    <w:rsid w:val="005B2BDF"/>
    <w:rsid w:val="005B356E"/>
    <w:rsid w:val="005B3793"/>
    <w:rsid w:val="005B38F7"/>
    <w:rsid w:val="005B41C8"/>
    <w:rsid w:val="005B4303"/>
    <w:rsid w:val="005B4D4D"/>
    <w:rsid w:val="005B53FD"/>
    <w:rsid w:val="005B554C"/>
    <w:rsid w:val="005B571B"/>
    <w:rsid w:val="005B57F9"/>
    <w:rsid w:val="005B5821"/>
    <w:rsid w:val="005B5A98"/>
    <w:rsid w:val="005B5CC4"/>
    <w:rsid w:val="005B620F"/>
    <w:rsid w:val="005B6521"/>
    <w:rsid w:val="005B6A38"/>
    <w:rsid w:val="005B6DCF"/>
    <w:rsid w:val="005B6F26"/>
    <w:rsid w:val="005B6F6D"/>
    <w:rsid w:val="005B7628"/>
    <w:rsid w:val="005C0554"/>
    <w:rsid w:val="005C06CF"/>
    <w:rsid w:val="005C0AFE"/>
    <w:rsid w:val="005C12E9"/>
    <w:rsid w:val="005C1583"/>
    <w:rsid w:val="005C1A9F"/>
    <w:rsid w:val="005C1BC7"/>
    <w:rsid w:val="005C259A"/>
    <w:rsid w:val="005C291F"/>
    <w:rsid w:val="005C3271"/>
    <w:rsid w:val="005C3286"/>
    <w:rsid w:val="005C3469"/>
    <w:rsid w:val="005C39DA"/>
    <w:rsid w:val="005C3C41"/>
    <w:rsid w:val="005C43AC"/>
    <w:rsid w:val="005C4637"/>
    <w:rsid w:val="005C4924"/>
    <w:rsid w:val="005C495C"/>
    <w:rsid w:val="005C4AAD"/>
    <w:rsid w:val="005C4D16"/>
    <w:rsid w:val="005C4D84"/>
    <w:rsid w:val="005C510B"/>
    <w:rsid w:val="005C5497"/>
    <w:rsid w:val="005C572A"/>
    <w:rsid w:val="005C5889"/>
    <w:rsid w:val="005C592C"/>
    <w:rsid w:val="005C5AD6"/>
    <w:rsid w:val="005C657B"/>
    <w:rsid w:val="005C6A29"/>
    <w:rsid w:val="005C6A2B"/>
    <w:rsid w:val="005C6DBD"/>
    <w:rsid w:val="005C74CD"/>
    <w:rsid w:val="005C7B68"/>
    <w:rsid w:val="005D026A"/>
    <w:rsid w:val="005D13EB"/>
    <w:rsid w:val="005D1716"/>
    <w:rsid w:val="005D19D4"/>
    <w:rsid w:val="005D223E"/>
    <w:rsid w:val="005D2607"/>
    <w:rsid w:val="005D2668"/>
    <w:rsid w:val="005D2819"/>
    <w:rsid w:val="005D2B26"/>
    <w:rsid w:val="005D2E63"/>
    <w:rsid w:val="005D324C"/>
    <w:rsid w:val="005D371C"/>
    <w:rsid w:val="005D388E"/>
    <w:rsid w:val="005D3A4B"/>
    <w:rsid w:val="005D3D1C"/>
    <w:rsid w:val="005D3E98"/>
    <w:rsid w:val="005D4684"/>
    <w:rsid w:val="005D46CB"/>
    <w:rsid w:val="005D4AD8"/>
    <w:rsid w:val="005D4DD8"/>
    <w:rsid w:val="005D5897"/>
    <w:rsid w:val="005D6011"/>
    <w:rsid w:val="005D645A"/>
    <w:rsid w:val="005D69CF"/>
    <w:rsid w:val="005D6F32"/>
    <w:rsid w:val="005D77E1"/>
    <w:rsid w:val="005D780A"/>
    <w:rsid w:val="005D793A"/>
    <w:rsid w:val="005E005E"/>
    <w:rsid w:val="005E0538"/>
    <w:rsid w:val="005E0798"/>
    <w:rsid w:val="005E1494"/>
    <w:rsid w:val="005E14FF"/>
    <w:rsid w:val="005E17EB"/>
    <w:rsid w:val="005E1A8A"/>
    <w:rsid w:val="005E1BA2"/>
    <w:rsid w:val="005E1DDE"/>
    <w:rsid w:val="005E1F10"/>
    <w:rsid w:val="005E253E"/>
    <w:rsid w:val="005E2783"/>
    <w:rsid w:val="005E27AA"/>
    <w:rsid w:val="005E2F2A"/>
    <w:rsid w:val="005E3001"/>
    <w:rsid w:val="005E36A8"/>
    <w:rsid w:val="005E4030"/>
    <w:rsid w:val="005E4344"/>
    <w:rsid w:val="005E44DC"/>
    <w:rsid w:val="005E5BBA"/>
    <w:rsid w:val="005E6190"/>
    <w:rsid w:val="005E6452"/>
    <w:rsid w:val="005E6453"/>
    <w:rsid w:val="005E6666"/>
    <w:rsid w:val="005E6D01"/>
    <w:rsid w:val="005E6D17"/>
    <w:rsid w:val="005E6D69"/>
    <w:rsid w:val="005E71B1"/>
    <w:rsid w:val="005E7397"/>
    <w:rsid w:val="005E7418"/>
    <w:rsid w:val="005E7CBB"/>
    <w:rsid w:val="005F0639"/>
    <w:rsid w:val="005F082B"/>
    <w:rsid w:val="005F0898"/>
    <w:rsid w:val="005F09C3"/>
    <w:rsid w:val="005F116E"/>
    <w:rsid w:val="005F11DB"/>
    <w:rsid w:val="005F123A"/>
    <w:rsid w:val="005F179F"/>
    <w:rsid w:val="005F18CD"/>
    <w:rsid w:val="005F1BE4"/>
    <w:rsid w:val="005F1F7E"/>
    <w:rsid w:val="005F2739"/>
    <w:rsid w:val="005F3B74"/>
    <w:rsid w:val="005F4143"/>
    <w:rsid w:val="005F41A9"/>
    <w:rsid w:val="005F43DB"/>
    <w:rsid w:val="005F4CFF"/>
    <w:rsid w:val="005F4F64"/>
    <w:rsid w:val="005F5031"/>
    <w:rsid w:val="005F5767"/>
    <w:rsid w:val="005F5F7E"/>
    <w:rsid w:val="005F6401"/>
    <w:rsid w:val="005F652C"/>
    <w:rsid w:val="005F6B11"/>
    <w:rsid w:val="005F6B6B"/>
    <w:rsid w:val="005F6C7D"/>
    <w:rsid w:val="005F736C"/>
    <w:rsid w:val="005F7F0C"/>
    <w:rsid w:val="0060066E"/>
    <w:rsid w:val="00600857"/>
    <w:rsid w:val="00600953"/>
    <w:rsid w:val="00600B68"/>
    <w:rsid w:val="00601192"/>
    <w:rsid w:val="0060181A"/>
    <w:rsid w:val="00601BA5"/>
    <w:rsid w:val="00601BB8"/>
    <w:rsid w:val="00601BE3"/>
    <w:rsid w:val="00602434"/>
    <w:rsid w:val="00602917"/>
    <w:rsid w:val="006036EC"/>
    <w:rsid w:val="00603905"/>
    <w:rsid w:val="00603BA7"/>
    <w:rsid w:val="00603C85"/>
    <w:rsid w:val="00603CC7"/>
    <w:rsid w:val="00603DB1"/>
    <w:rsid w:val="0060467F"/>
    <w:rsid w:val="00604796"/>
    <w:rsid w:val="006048FA"/>
    <w:rsid w:val="006049BF"/>
    <w:rsid w:val="00604C89"/>
    <w:rsid w:val="00604D7B"/>
    <w:rsid w:val="00605385"/>
    <w:rsid w:val="00605404"/>
    <w:rsid w:val="00605413"/>
    <w:rsid w:val="00606112"/>
    <w:rsid w:val="006065D3"/>
    <w:rsid w:val="00606965"/>
    <w:rsid w:val="00606E01"/>
    <w:rsid w:val="006070E4"/>
    <w:rsid w:val="006072F6"/>
    <w:rsid w:val="00607606"/>
    <w:rsid w:val="00607903"/>
    <w:rsid w:val="00607979"/>
    <w:rsid w:val="00610070"/>
    <w:rsid w:val="006100B3"/>
    <w:rsid w:val="00610216"/>
    <w:rsid w:val="00610465"/>
    <w:rsid w:val="00610584"/>
    <w:rsid w:val="006106C1"/>
    <w:rsid w:val="00610A77"/>
    <w:rsid w:val="00610F04"/>
    <w:rsid w:val="00611281"/>
    <w:rsid w:val="00611A08"/>
    <w:rsid w:val="00611B20"/>
    <w:rsid w:val="00611DCF"/>
    <w:rsid w:val="00612615"/>
    <w:rsid w:val="00612681"/>
    <w:rsid w:val="00612D6D"/>
    <w:rsid w:val="00612E26"/>
    <w:rsid w:val="00612F63"/>
    <w:rsid w:val="006130C0"/>
    <w:rsid w:val="00613503"/>
    <w:rsid w:val="006138CD"/>
    <w:rsid w:val="00613A91"/>
    <w:rsid w:val="00613C12"/>
    <w:rsid w:val="00613FFA"/>
    <w:rsid w:val="006141AA"/>
    <w:rsid w:val="00614257"/>
    <w:rsid w:val="006143F2"/>
    <w:rsid w:val="00614CA1"/>
    <w:rsid w:val="00614EE9"/>
    <w:rsid w:val="00615882"/>
    <w:rsid w:val="00615AB7"/>
    <w:rsid w:val="006160CD"/>
    <w:rsid w:val="00616777"/>
    <w:rsid w:val="00616923"/>
    <w:rsid w:val="00616B0E"/>
    <w:rsid w:val="00616C17"/>
    <w:rsid w:val="0061746C"/>
    <w:rsid w:val="00617715"/>
    <w:rsid w:val="00617721"/>
    <w:rsid w:val="006178F8"/>
    <w:rsid w:val="00617BC1"/>
    <w:rsid w:val="00617EE8"/>
    <w:rsid w:val="006203C6"/>
    <w:rsid w:val="00620C16"/>
    <w:rsid w:val="00620D4A"/>
    <w:rsid w:val="006212B6"/>
    <w:rsid w:val="006217D5"/>
    <w:rsid w:val="00621C35"/>
    <w:rsid w:val="00621D29"/>
    <w:rsid w:val="00622289"/>
    <w:rsid w:val="006224C3"/>
    <w:rsid w:val="00622917"/>
    <w:rsid w:val="006229E1"/>
    <w:rsid w:val="00622ED8"/>
    <w:rsid w:val="00623080"/>
    <w:rsid w:val="006232EB"/>
    <w:rsid w:val="00623483"/>
    <w:rsid w:val="00623BDA"/>
    <w:rsid w:val="00623F05"/>
    <w:rsid w:val="00623FB3"/>
    <w:rsid w:val="0062437F"/>
    <w:rsid w:val="00624A66"/>
    <w:rsid w:val="00624F15"/>
    <w:rsid w:val="00625274"/>
    <w:rsid w:val="00625466"/>
    <w:rsid w:val="00625839"/>
    <w:rsid w:val="006258DF"/>
    <w:rsid w:val="00625E35"/>
    <w:rsid w:val="00626CEC"/>
    <w:rsid w:val="00626FC6"/>
    <w:rsid w:val="00627906"/>
    <w:rsid w:val="00627F0D"/>
    <w:rsid w:val="006300CA"/>
    <w:rsid w:val="006301D7"/>
    <w:rsid w:val="00630240"/>
    <w:rsid w:val="0063046E"/>
    <w:rsid w:val="006304FE"/>
    <w:rsid w:val="0063088F"/>
    <w:rsid w:val="00630A75"/>
    <w:rsid w:val="00630AB6"/>
    <w:rsid w:val="00630F96"/>
    <w:rsid w:val="006320C4"/>
    <w:rsid w:val="0063222D"/>
    <w:rsid w:val="00632C5B"/>
    <w:rsid w:val="00632CE6"/>
    <w:rsid w:val="00632D4B"/>
    <w:rsid w:val="006330E1"/>
    <w:rsid w:val="00633298"/>
    <w:rsid w:val="006332B5"/>
    <w:rsid w:val="006334D4"/>
    <w:rsid w:val="0063368C"/>
    <w:rsid w:val="0063390C"/>
    <w:rsid w:val="00633B99"/>
    <w:rsid w:val="00633D39"/>
    <w:rsid w:val="0063412F"/>
    <w:rsid w:val="0063430B"/>
    <w:rsid w:val="00635903"/>
    <w:rsid w:val="00635981"/>
    <w:rsid w:val="00636610"/>
    <w:rsid w:val="00636B2D"/>
    <w:rsid w:val="00636DA9"/>
    <w:rsid w:val="00636E86"/>
    <w:rsid w:val="00636FDB"/>
    <w:rsid w:val="00637799"/>
    <w:rsid w:val="00637B63"/>
    <w:rsid w:val="00637CE2"/>
    <w:rsid w:val="00637D2D"/>
    <w:rsid w:val="006401AF"/>
    <w:rsid w:val="00640317"/>
    <w:rsid w:val="006406F6"/>
    <w:rsid w:val="00640832"/>
    <w:rsid w:val="006411D2"/>
    <w:rsid w:val="006414B2"/>
    <w:rsid w:val="00641EB5"/>
    <w:rsid w:val="0064205B"/>
    <w:rsid w:val="00642897"/>
    <w:rsid w:val="00643002"/>
    <w:rsid w:val="00643184"/>
    <w:rsid w:val="00643301"/>
    <w:rsid w:val="006433CC"/>
    <w:rsid w:val="00643636"/>
    <w:rsid w:val="00644F33"/>
    <w:rsid w:val="00645496"/>
    <w:rsid w:val="00645543"/>
    <w:rsid w:val="00645940"/>
    <w:rsid w:val="00645C0D"/>
    <w:rsid w:val="00645DF2"/>
    <w:rsid w:val="0064616B"/>
    <w:rsid w:val="0064636A"/>
    <w:rsid w:val="0064740E"/>
    <w:rsid w:val="00647958"/>
    <w:rsid w:val="00647FC5"/>
    <w:rsid w:val="0065024F"/>
    <w:rsid w:val="00650346"/>
    <w:rsid w:val="00650495"/>
    <w:rsid w:val="00650631"/>
    <w:rsid w:val="00650633"/>
    <w:rsid w:val="00650D54"/>
    <w:rsid w:val="00650E57"/>
    <w:rsid w:val="006511A2"/>
    <w:rsid w:val="00651B8B"/>
    <w:rsid w:val="00651D1E"/>
    <w:rsid w:val="0065208F"/>
    <w:rsid w:val="006524BC"/>
    <w:rsid w:val="00652579"/>
    <w:rsid w:val="00652F48"/>
    <w:rsid w:val="00653498"/>
    <w:rsid w:val="00655373"/>
    <w:rsid w:val="00655441"/>
    <w:rsid w:val="006555E0"/>
    <w:rsid w:val="00655AF0"/>
    <w:rsid w:val="00655BEC"/>
    <w:rsid w:val="00655DA4"/>
    <w:rsid w:val="006561DF"/>
    <w:rsid w:val="006562FE"/>
    <w:rsid w:val="0065632D"/>
    <w:rsid w:val="00656A16"/>
    <w:rsid w:val="00656DD1"/>
    <w:rsid w:val="00657063"/>
    <w:rsid w:val="006600B5"/>
    <w:rsid w:val="00660460"/>
    <w:rsid w:val="0066066E"/>
    <w:rsid w:val="00661005"/>
    <w:rsid w:val="006610ED"/>
    <w:rsid w:val="00661373"/>
    <w:rsid w:val="00661F4D"/>
    <w:rsid w:val="00661F5E"/>
    <w:rsid w:val="00662122"/>
    <w:rsid w:val="006621E8"/>
    <w:rsid w:val="00662394"/>
    <w:rsid w:val="00662655"/>
    <w:rsid w:val="00662870"/>
    <w:rsid w:val="00662A36"/>
    <w:rsid w:val="00663A4E"/>
    <w:rsid w:val="00663F68"/>
    <w:rsid w:val="00664187"/>
    <w:rsid w:val="0066419F"/>
    <w:rsid w:val="00664384"/>
    <w:rsid w:val="006645A4"/>
    <w:rsid w:val="0066482A"/>
    <w:rsid w:val="00664A0F"/>
    <w:rsid w:val="00664E60"/>
    <w:rsid w:val="00664F14"/>
    <w:rsid w:val="00665297"/>
    <w:rsid w:val="00665EC3"/>
    <w:rsid w:val="006661A7"/>
    <w:rsid w:val="00666405"/>
    <w:rsid w:val="006672EA"/>
    <w:rsid w:val="006678D2"/>
    <w:rsid w:val="00667ACA"/>
    <w:rsid w:val="00667B64"/>
    <w:rsid w:val="006704A0"/>
    <w:rsid w:val="00670729"/>
    <w:rsid w:val="0067178E"/>
    <w:rsid w:val="00671A38"/>
    <w:rsid w:val="00671C75"/>
    <w:rsid w:val="00671E0F"/>
    <w:rsid w:val="00671EFC"/>
    <w:rsid w:val="00672062"/>
    <w:rsid w:val="006722C0"/>
    <w:rsid w:val="0067233B"/>
    <w:rsid w:val="00672552"/>
    <w:rsid w:val="00672558"/>
    <w:rsid w:val="00672685"/>
    <w:rsid w:val="0067374A"/>
    <w:rsid w:val="00673B2A"/>
    <w:rsid w:val="00673FE3"/>
    <w:rsid w:val="006749DE"/>
    <w:rsid w:val="00674AEB"/>
    <w:rsid w:val="006752C1"/>
    <w:rsid w:val="00675373"/>
    <w:rsid w:val="0067560D"/>
    <w:rsid w:val="006765B9"/>
    <w:rsid w:val="00676E42"/>
    <w:rsid w:val="006770A0"/>
    <w:rsid w:val="00677126"/>
    <w:rsid w:val="00677C23"/>
    <w:rsid w:val="00680103"/>
    <w:rsid w:val="006801E3"/>
    <w:rsid w:val="006802D0"/>
    <w:rsid w:val="00680470"/>
    <w:rsid w:val="00680837"/>
    <w:rsid w:val="0068090F"/>
    <w:rsid w:val="0068098E"/>
    <w:rsid w:val="00680E55"/>
    <w:rsid w:val="00681246"/>
    <w:rsid w:val="00681C5F"/>
    <w:rsid w:val="00681DFF"/>
    <w:rsid w:val="00681E9F"/>
    <w:rsid w:val="00682084"/>
    <w:rsid w:val="006820CE"/>
    <w:rsid w:val="006827D1"/>
    <w:rsid w:val="006828F9"/>
    <w:rsid w:val="006829BC"/>
    <w:rsid w:val="00682A64"/>
    <w:rsid w:val="00682D0D"/>
    <w:rsid w:val="00682E74"/>
    <w:rsid w:val="006838DD"/>
    <w:rsid w:val="00684208"/>
    <w:rsid w:val="00684321"/>
    <w:rsid w:val="0068438B"/>
    <w:rsid w:val="00684F70"/>
    <w:rsid w:val="00685146"/>
    <w:rsid w:val="00685BD2"/>
    <w:rsid w:val="00685F2C"/>
    <w:rsid w:val="00686564"/>
    <w:rsid w:val="0068732B"/>
    <w:rsid w:val="006874EE"/>
    <w:rsid w:val="00687853"/>
    <w:rsid w:val="006879DE"/>
    <w:rsid w:val="00687B38"/>
    <w:rsid w:val="006901B3"/>
    <w:rsid w:val="006901C0"/>
    <w:rsid w:val="0069029D"/>
    <w:rsid w:val="00690305"/>
    <w:rsid w:val="00690425"/>
    <w:rsid w:val="00690482"/>
    <w:rsid w:val="00691C82"/>
    <w:rsid w:val="00692123"/>
    <w:rsid w:val="006921BA"/>
    <w:rsid w:val="006929FE"/>
    <w:rsid w:val="006930F9"/>
    <w:rsid w:val="00693224"/>
    <w:rsid w:val="006932FE"/>
    <w:rsid w:val="00693793"/>
    <w:rsid w:val="00693E29"/>
    <w:rsid w:val="0069401A"/>
    <w:rsid w:val="00694127"/>
    <w:rsid w:val="006947AB"/>
    <w:rsid w:val="006948FF"/>
    <w:rsid w:val="00694E21"/>
    <w:rsid w:val="00694FBC"/>
    <w:rsid w:val="00695373"/>
    <w:rsid w:val="006958EC"/>
    <w:rsid w:val="00695AFF"/>
    <w:rsid w:val="00695C14"/>
    <w:rsid w:val="00695CE2"/>
    <w:rsid w:val="00696143"/>
    <w:rsid w:val="006962F0"/>
    <w:rsid w:val="00696844"/>
    <w:rsid w:val="0069692B"/>
    <w:rsid w:val="006978AF"/>
    <w:rsid w:val="00697EC4"/>
    <w:rsid w:val="00697FC1"/>
    <w:rsid w:val="006A001B"/>
    <w:rsid w:val="006A0691"/>
    <w:rsid w:val="006A1094"/>
    <w:rsid w:val="006A14FD"/>
    <w:rsid w:val="006A1673"/>
    <w:rsid w:val="006A18E5"/>
    <w:rsid w:val="006A206C"/>
    <w:rsid w:val="006A25EC"/>
    <w:rsid w:val="006A28BD"/>
    <w:rsid w:val="006A4621"/>
    <w:rsid w:val="006A476B"/>
    <w:rsid w:val="006A49B0"/>
    <w:rsid w:val="006A4D28"/>
    <w:rsid w:val="006A5278"/>
    <w:rsid w:val="006A5F91"/>
    <w:rsid w:val="006A6393"/>
    <w:rsid w:val="006A6C07"/>
    <w:rsid w:val="006A7401"/>
    <w:rsid w:val="006A7C06"/>
    <w:rsid w:val="006A7CB4"/>
    <w:rsid w:val="006B0706"/>
    <w:rsid w:val="006B288D"/>
    <w:rsid w:val="006B2BCF"/>
    <w:rsid w:val="006B32E2"/>
    <w:rsid w:val="006B336E"/>
    <w:rsid w:val="006B3376"/>
    <w:rsid w:val="006B3594"/>
    <w:rsid w:val="006B3E35"/>
    <w:rsid w:val="006B3E3D"/>
    <w:rsid w:val="006B4831"/>
    <w:rsid w:val="006B50BD"/>
    <w:rsid w:val="006B5858"/>
    <w:rsid w:val="006B62DD"/>
    <w:rsid w:val="006B6755"/>
    <w:rsid w:val="006B6A95"/>
    <w:rsid w:val="006B6C89"/>
    <w:rsid w:val="006B7687"/>
    <w:rsid w:val="006B76B5"/>
    <w:rsid w:val="006B7B20"/>
    <w:rsid w:val="006C011F"/>
    <w:rsid w:val="006C09FD"/>
    <w:rsid w:val="006C0D50"/>
    <w:rsid w:val="006C0DA7"/>
    <w:rsid w:val="006C15F8"/>
    <w:rsid w:val="006C1DE1"/>
    <w:rsid w:val="006C2440"/>
    <w:rsid w:val="006C27EC"/>
    <w:rsid w:val="006C2818"/>
    <w:rsid w:val="006C2888"/>
    <w:rsid w:val="006C28FE"/>
    <w:rsid w:val="006C30BA"/>
    <w:rsid w:val="006C31AE"/>
    <w:rsid w:val="006C3317"/>
    <w:rsid w:val="006C3636"/>
    <w:rsid w:val="006C3DF7"/>
    <w:rsid w:val="006C4223"/>
    <w:rsid w:val="006C446D"/>
    <w:rsid w:val="006C4C54"/>
    <w:rsid w:val="006C4E7B"/>
    <w:rsid w:val="006C4F58"/>
    <w:rsid w:val="006C538D"/>
    <w:rsid w:val="006C53D9"/>
    <w:rsid w:val="006C570F"/>
    <w:rsid w:val="006C5C65"/>
    <w:rsid w:val="006C5D00"/>
    <w:rsid w:val="006C639E"/>
    <w:rsid w:val="006C6BE6"/>
    <w:rsid w:val="006C6F56"/>
    <w:rsid w:val="006D024A"/>
    <w:rsid w:val="006D05F5"/>
    <w:rsid w:val="006D0C1C"/>
    <w:rsid w:val="006D0DA7"/>
    <w:rsid w:val="006D0FC0"/>
    <w:rsid w:val="006D16D1"/>
    <w:rsid w:val="006D1935"/>
    <w:rsid w:val="006D22DD"/>
    <w:rsid w:val="006D22EC"/>
    <w:rsid w:val="006D2618"/>
    <w:rsid w:val="006D26D6"/>
    <w:rsid w:val="006D297E"/>
    <w:rsid w:val="006D2B24"/>
    <w:rsid w:val="006D32D8"/>
    <w:rsid w:val="006D3390"/>
    <w:rsid w:val="006D3652"/>
    <w:rsid w:val="006D3835"/>
    <w:rsid w:val="006D38BA"/>
    <w:rsid w:val="006D4025"/>
    <w:rsid w:val="006D42AB"/>
    <w:rsid w:val="006D4473"/>
    <w:rsid w:val="006D4478"/>
    <w:rsid w:val="006D461F"/>
    <w:rsid w:val="006D4D4E"/>
    <w:rsid w:val="006D519B"/>
    <w:rsid w:val="006D55A1"/>
    <w:rsid w:val="006D56C6"/>
    <w:rsid w:val="006D5757"/>
    <w:rsid w:val="006D5DF2"/>
    <w:rsid w:val="006D5E18"/>
    <w:rsid w:val="006D5F8A"/>
    <w:rsid w:val="006D608E"/>
    <w:rsid w:val="006D6217"/>
    <w:rsid w:val="006D64F7"/>
    <w:rsid w:val="006D6681"/>
    <w:rsid w:val="006D66A4"/>
    <w:rsid w:val="006D6D46"/>
    <w:rsid w:val="006D6FE8"/>
    <w:rsid w:val="006D700D"/>
    <w:rsid w:val="006D7201"/>
    <w:rsid w:val="006D728B"/>
    <w:rsid w:val="006D7922"/>
    <w:rsid w:val="006D7923"/>
    <w:rsid w:val="006E025E"/>
    <w:rsid w:val="006E09C6"/>
    <w:rsid w:val="006E09E0"/>
    <w:rsid w:val="006E118F"/>
    <w:rsid w:val="006E1397"/>
    <w:rsid w:val="006E147C"/>
    <w:rsid w:val="006E150A"/>
    <w:rsid w:val="006E238A"/>
    <w:rsid w:val="006E247A"/>
    <w:rsid w:val="006E2B03"/>
    <w:rsid w:val="006E2C40"/>
    <w:rsid w:val="006E31BB"/>
    <w:rsid w:val="006E3B65"/>
    <w:rsid w:val="006E3BC5"/>
    <w:rsid w:val="006E3D7A"/>
    <w:rsid w:val="006E3F5A"/>
    <w:rsid w:val="006E420E"/>
    <w:rsid w:val="006E4344"/>
    <w:rsid w:val="006E45A3"/>
    <w:rsid w:val="006E5266"/>
    <w:rsid w:val="006E54C7"/>
    <w:rsid w:val="006E6479"/>
    <w:rsid w:val="006E6611"/>
    <w:rsid w:val="006E664F"/>
    <w:rsid w:val="006E66BE"/>
    <w:rsid w:val="006E6832"/>
    <w:rsid w:val="006E6DBE"/>
    <w:rsid w:val="006E6E38"/>
    <w:rsid w:val="006E703B"/>
    <w:rsid w:val="006E73BA"/>
    <w:rsid w:val="006E7572"/>
    <w:rsid w:val="006E760B"/>
    <w:rsid w:val="006E7B79"/>
    <w:rsid w:val="006E7CB5"/>
    <w:rsid w:val="006E7FB0"/>
    <w:rsid w:val="006F12FD"/>
    <w:rsid w:val="006F18D1"/>
    <w:rsid w:val="006F1A87"/>
    <w:rsid w:val="006F1AF6"/>
    <w:rsid w:val="006F1F6B"/>
    <w:rsid w:val="006F227E"/>
    <w:rsid w:val="006F2366"/>
    <w:rsid w:val="006F26DF"/>
    <w:rsid w:val="006F2755"/>
    <w:rsid w:val="006F2AEC"/>
    <w:rsid w:val="006F32FC"/>
    <w:rsid w:val="006F35F3"/>
    <w:rsid w:val="006F373A"/>
    <w:rsid w:val="006F3AE9"/>
    <w:rsid w:val="006F4204"/>
    <w:rsid w:val="006F4AF4"/>
    <w:rsid w:val="006F4C30"/>
    <w:rsid w:val="006F5151"/>
    <w:rsid w:val="006F523E"/>
    <w:rsid w:val="006F5240"/>
    <w:rsid w:val="006F5339"/>
    <w:rsid w:val="006F58A2"/>
    <w:rsid w:val="006F658D"/>
    <w:rsid w:val="006F6739"/>
    <w:rsid w:val="006F690A"/>
    <w:rsid w:val="006F6F1B"/>
    <w:rsid w:val="006F7335"/>
    <w:rsid w:val="006F7E12"/>
    <w:rsid w:val="00701773"/>
    <w:rsid w:val="00701C5A"/>
    <w:rsid w:val="00702108"/>
    <w:rsid w:val="00702760"/>
    <w:rsid w:val="00703831"/>
    <w:rsid w:val="00703C7D"/>
    <w:rsid w:val="0070400A"/>
    <w:rsid w:val="007040CF"/>
    <w:rsid w:val="0070453D"/>
    <w:rsid w:val="00704CE2"/>
    <w:rsid w:val="00704ED3"/>
    <w:rsid w:val="007051CD"/>
    <w:rsid w:val="007058DA"/>
    <w:rsid w:val="00705C4C"/>
    <w:rsid w:val="007061F0"/>
    <w:rsid w:val="00706254"/>
    <w:rsid w:val="00706BBB"/>
    <w:rsid w:val="00706DEB"/>
    <w:rsid w:val="00706E53"/>
    <w:rsid w:val="0070706B"/>
    <w:rsid w:val="007070D7"/>
    <w:rsid w:val="007073E3"/>
    <w:rsid w:val="00707B22"/>
    <w:rsid w:val="00707B56"/>
    <w:rsid w:val="00707D81"/>
    <w:rsid w:val="00707FD3"/>
    <w:rsid w:val="007100E7"/>
    <w:rsid w:val="007106EA"/>
    <w:rsid w:val="00711830"/>
    <w:rsid w:val="00711891"/>
    <w:rsid w:val="00711CF8"/>
    <w:rsid w:val="00712459"/>
    <w:rsid w:val="00712752"/>
    <w:rsid w:val="00712D0A"/>
    <w:rsid w:val="00713BA7"/>
    <w:rsid w:val="00713CDD"/>
    <w:rsid w:val="00714BFA"/>
    <w:rsid w:val="00714D79"/>
    <w:rsid w:val="00715086"/>
    <w:rsid w:val="00715225"/>
    <w:rsid w:val="00715D56"/>
    <w:rsid w:val="00715DBD"/>
    <w:rsid w:val="00715F5C"/>
    <w:rsid w:val="007164EE"/>
    <w:rsid w:val="00716D0F"/>
    <w:rsid w:val="007170A0"/>
    <w:rsid w:val="0071762D"/>
    <w:rsid w:val="007176DC"/>
    <w:rsid w:val="00717C64"/>
    <w:rsid w:val="00717CFC"/>
    <w:rsid w:val="007209BF"/>
    <w:rsid w:val="007215C2"/>
    <w:rsid w:val="0072199C"/>
    <w:rsid w:val="007221F7"/>
    <w:rsid w:val="00722AE6"/>
    <w:rsid w:val="00723001"/>
    <w:rsid w:val="00723349"/>
    <w:rsid w:val="00723446"/>
    <w:rsid w:val="007236E3"/>
    <w:rsid w:val="00723E3E"/>
    <w:rsid w:val="007241B7"/>
    <w:rsid w:val="0072431A"/>
    <w:rsid w:val="00724AFB"/>
    <w:rsid w:val="00724C33"/>
    <w:rsid w:val="00724C83"/>
    <w:rsid w:val="0072523F"/>
    <w:rsid w:val="00725392"/>
    <w:rsid w:val="0072550A"/>
    <w:rsid w:val="00725C31"/>
    <w:rsid w:val="00725F9D"/>
    <w:rsid w:val="007262A9"/>
    <w:rsid w:val="00726AA8"/>
    <w:rsid w:val="00726D2C"/>
    <w:rsid w:val="0072745B"/>
    <w:rsid w:val="007274D0"/>
    <w:rsid w:val="00727ADB"/>
    <w:rsid w:val="007300FA"/>
    <w:rsid w:val="007302E3"/>
    <w:rsid w:val="007302F2"/>
    <w:rsid w:val="00730519"/>
    <w:rsid w:val="007311D7"/>
    <w:rsid w:val="007318AE"/>
    <w:rsid w:val="00731911"/>
    <w:rsid w:val="00731AA6"/>
    <w:rsid w:val="00731C7B"/>
    <w:rsid w:val="00732469"/>
    <w:rsid w:val="0073251B"/>
    <w:rsid w:val="00732B09"/>
    <w:rsid w:val="00732EC3"/>
    <w:rsid w:val="00732EE9"/>
    <w:rsid w:val="00733B62"/>
    <w:rsid w:val="00733D7B"/>
    <w:rsid w:val="00734918"/>
    <w:rsid w:val="007349CF"/>
    <w:rsid w:val="00734A4C"/>
    <w:rsid w:val="00734A9E"/>
    <w:rsid w:val="00734AB1"/>
    <w:rsid w:val="00734FED"/>
    <w:rsid w:val="00735219"/>
    <w:rsid w:val="00735258"/>
    <w:rsid w:val="00735F91"/>
    <w:rsid w:val="007362A0"/>
    <w:rsid w:val="007369AB"/>
    <w:rsid w:val="0074068B"/>
    <w:rsid w:val="00740940"/>
    <w:rsid w:val="00741020"/>
    <w:rsid w:val="0074124F"/>
    <w:rsid w:val="0074140B"/>
    <w:rsid w:val="007414AE"/>
    <w:rsid w:val="00741506"/>
    <w:rsid w:val="00741B2B"/>
    <w:rsid w:val="007420E4"/>
    <w:rsid w:val="0074371C"/>
    <w:rsid w:val="007438F5"/>
    <w:rsid w:val="00743D75"/>
    <w:rsid w:val="00743EB8"/>
    <w:rsid w:val="007441C8"/>
    <w:rsid w:val="007441FD"/>
    <w:rsid w:val="0074481D"/>
    <w:rsid w:val="00744871"/>
    <w:rsid w:val="00744A37"/>
    <w:rsid w:val="00744BC5"/>
    <w:rsid w:val="00744F56"/>
    <w:rsid w:val="00745770"/>
    <w:rsid w:val="00745C33"/>
    <w:rsid w:val="00745C87"/>
    <w:rsid w:val="00746122"/>
    <w:rsid w:val="00746276"/>
    <w:rsid w:val="0074627E"/>
    <w:rsid w:val="00746555"/>
    <w:rsid w:val="0074692D"/>
    <w:rsid w:val="00746ABF"/>
    <w:rsid w:val="00746BDF"/>
    <w:rsid w:val="00746C44"/>
    <w:rsid w:val="00746D26"/>
    <w:rsid w:val="00746F9A"/>
    <w:rsid w:val="0074705F"/>
    <w:rsid w:val="00747166"/>
    <w:rsid w:val="007476AA"/>
    <w:rsid w:val="007478F2"/>
    <w:rsid w:val="00747BAF"/>
    <w:rsid w:val="007500A2"/>
    <w:rsid w:val="0075018B"/>
    <w:rsid w:val="007501C0"/>
    <w:rsid w:val="007503D1"/>
    <w:rsid w:val="00750457"/>
    <w:rsid w:val="007507EF"/>
    <w:rsid w:val="007507FF"/>
    <w:rsid w:val="007508EA"/>
    <w:rsid w:val="00750FDF"/>
    <w:rsid w:val="0075129E"/>
    <w:rsid w:val="007512DB"/>
    <w:rsid w:val="007515D2"/>
    <w:rsid w:val="007518CF"/>
    <w:rsid w:val="00751CD7"/>
    <w:rsid w:val="00752613"/>
    <w:rsid w:val="007526B9"/>
    <w:rsid w:val="00752995"/>
    <w:rsid w:val="007535F6"/>
    <w:rsid w:val="00753739"/>
    <w:rsid w:val="0075377D"/>
    <w:rsid w:val="00753A47"/>
    <w:rsid w:val="00754234"/>
    <w:rsid w:val="00754754"/>
    <w:rsid w:val="007548B5"/>
    <w:rsid w:val="00754D92"/>
    <w:rsid w:val="007557EB"/>
    <w:rsid w:val="00755BF8"/>
    <w:rsid w:val="00756018"/>
    <w:rsid w:val="007567A7"/>
    <w:rsid w:val="00756854"/>
    <w:rsid w:val="00756B95"/>
    <w:rsid w:val="00756D9C"/>
    <w:rsid w:val="00756E3C"/>
    <w:rsid w:val="007602DD"/>
    <w:rsid w:val="007607DE"/>
    <w:rsid w:val="00761045"/>
    <w:rsid w:val="00761397"/>
    <w:rsid w:val="00761548"/>
    <w:rsid w:val="007616A6"/>
    <w:rsid w:val="00761BB8"/>
    <w:rsid w:val="00761F7F"/>
    <w:rsid w:val="00761FE7"/>
    <w:rsid w:val="00762418"/>
    <w:rsid w:val="007625D9"/>
    <w:rsid w:val="0076291F"/>
    <w:rsid w:val="00762952"/>
    <w:rsid w:val="007631F8"/>
    <w:rsid w:val="007634E9"/>
    <w:rsid w:val="0076367E"/>
    <w:rsid w:val="0076382C"/>
    <w:rsid w:val="00763EE1"/>
    <w:rsid w:val="007643F8"/>
    <w:rsid w:val="0076469E"/>
    <w:rsid w:val="00764972"/>
    <w:rsid w:val="00764C36"/>
    <w:rsid w:val="00765455"/>
    <w:rsid w:val="007655FA"/>
    <w:rsid w:val="00765F11"/>
    <w:rsid w:val="00766204"/>
    <w:rsid w:val="007665AF"/>
    <w:rsid w:val="007665C2"/>
    <w:rsid w:val="007666DB"/>
    <w:rsid w:val="0076687C"/>
    <w:rsid w:val="007668D8"/>
    <w:rsid w:val="00766BFC"/>
    <w:rsid w:val="00766E9B"/>
    <w:rsid w:val="00767419"/>
    <w:rsid w:val="00767673"/>
    <w:rsid w:val="007677AF"/>
    <w:rsid w:val="00767B05"/>
    <w:rsid w:val="00770223"/>
    <w:rsid w:val="00770561"/>
    <w:rsid w:val="00770833"/>
    <w:rsid w:val="00770AAC"/>
    <w:rsid w:val="00770DC0"/>
    <w:rsid w:val="00771631"/>
    <w:rsid w:val="0077176D"/>
    <w:rsid w:val="00771A08"/>
    <w:rsid w:val="00771A6D"/>
    <w:rsid w:val="00771EFF"/>
    <w:rsid w:val="00772071"/>
    <w:rsid w:val="00772888"/>
    <w:rsid w:val="007729D3"/>
    <w:rsid w:val="00772F0A"/>
    <w:rsid w:val="00772F45"/>
    <w:rsid w:val="007731D7"/>
    <w:rsid w:val="0077373E"/>
    <w:rsid w:val="00773877"/>
    <w:rsid w:val="007739BD"/>
    <w:rsid w:val="00773AF0"/>
    <w:rsid w:val="00773F22"/>
    <w:rsid w:val="00774ACC"/>
    <w:rsid w:val="00774FF8"/>
    <w:rsid w:val="00776233"/>
    <w:rsid w:val="00776782"/>
    <w:rsid w:val="007768F9"/>
    <w:rsid w:val="0077790D"/>
    <w:rsid w:val="00777F8A"/>
    <w:rsid w:val="00780317"/>
    <w:rsid w:val="00780F10"/>
    <w:rsid w:val="00781418"/>
    <w:rsid w:val="00781600"/>
    <w:rsid w:val="00781AC4"/>
    <w:rsid w:val="00781FB2"/>
    <w:rsid w:val="00782024"/>
    <w:rsid w:val="007823B1"/>
    <w:rsid w:val="007823F0"/>
    <w:rsid w:val="007823FE"/>
    <w:rsid w:val="0078278D"/>
    <w:rsid w:val="00782917"/>
    <w:rsid w:val="00782BB7"/>
    <w:rsid w:val="0078376C"/>
    <w:rsid w:val="0078430C"/>
    <w:rsid w:val="007843A7"/>
    <w:rsid w:val="00784437"/>
    <w:rsid w:val="007844A7"/>
    <w:rsid w:val="007846F7"/>
    <w:rsid w:val="007849FD"/>
    <w:rsid w:val="00784C2B"/>
    <w:rsid w:val="007854A6"/>
    <w:rsid w:val="007854BB"/>
    <w:rsid w:val="00785E77"/>
    <w:rsid w:val="007862C9"/>
    <w:rsid w:val="007869B9"/>
    <w:rsid w:val="00786ACF"/>
    <w:rsid w:val="00787CF3"/>
    <w:rsid w:val="00787DFB"/>
    <w:rsid w:val="00787E2F"/>
    <w:rsid w:val="0079001E"/>
    <w:rsid w:val="0079042E"/>
    <w:rsid w:val="007904F3"/>
    <w:rsid w:val="0079063C"/>
    <w:rsid w:val="00790803"/>
    <w:rsid w:val="00790892"/>
    <w:rsid w:val="00791261"/>
    <w:rsid w:val="00791616"/>
    <w:rsid w:val="0079174F"/>
    <w:rsid w:val="00791B8D"/>
    <w:rsid w:val="00791C6E"/>
    <w:rsid w:val="00792256"/>
    <w:rsid w:val="00792CDA"/>
    <w:rsid w:val="007930DF"/>
    <w:rsid w:val="00793275"/>
    <w:rsid w:val="007933DE"/>
    <w:rsid w:val="00793470"/>
    <w:rsid w:val="007936C5"/>
    <w:rsid w:val="007936CF"/>
    <w:rsid w:val="00793C72"/>
    <w:rsid w:val="007942D1"/>
    <w:rsid w:val="007948B3"/>
    <w:rsid w:val="00794AC0"/>
    <w:rsid w:val="00794BC9"/>
    <w:rsid w:val="00795139"/>
    <w:rsid w:val="00795259"/>
    <w:rsid w:val="007956DB"/>
    <w:rsid w:val="007957DF"/>
    <w:rsid w:val="0079597D"/>
    <w:rsid w:val="00795A5B"/>
    <w:rsid w:val="00795D1B"/>
    <w:rsid w:val="00796019"/>
    <w:rsid w:val="00796062"/>
    <w:rsid w:val="0079647A"/>
    <w:rsid w:val="00797417"/>
    <w:rsid w:val="0079752E"/>
    <w:rsid w:val="00797996"/>
    <w:rsid w:val="00797F76"/>
    <w:rsid w:val="007A08BD"/>
    <w:rsid w:val="007A0C9B"/>
    <w:rsid w:val="007A19EE"/>
    <w:rsid w:val="007A1D31"/>
    <w:rsid w:val="007A263B"/>
    <w:rsid w:val="007A2B27"/>
    <w:rsid w:val="007A2ED5"/>
    <w:rsid w:val="007A3B1E"/>
    <w:rsid w:val="007A3D8C"/>
    <w:rsid w:val="007A3E22"/>
    <w:rsid w:val="007A41EF"/>
    <w:rsid w:val="007A46FA"/>
    <w:rsid w:val="007A4BD7"/>
    <w:rsid w:val="007A4E31"/>
    <w:rsid w:val="007A4F3B"/>
    <w:rsid w:val="007A4FF3"/>
    <w:rsid w:val="007A5E9D"/>
    <w:rsid w:val="007A6590"/>
    <w:rsid w:val="007A6672"/>
    <w:rsid w:val="007A6731"/>
    <w:rsid w:val="007A675C"/>
    <w:rsid w:val="007A6793"/>
    <w:rsid w:val="007A6D41"/>
    <w:rsid w:val="007A712A"/>
    <w:rsid w:val="007A7665"/>
    <w:rsid w:val="007A7CDD"/>
    <w:rsid w:val="007B0056"/>
    <w:rsid w:val="007B00F1"/>
    <w:rsid w:val="007B0473"/>
    <w:rsid w:val="007B0492"/>
    <w:rsid w:val="007B1070"/>
    <w:rsid w:val="007B10A4"/>
    <w:rsid w:val="007B1BF0"/>
    <w:rsid w:val="007B1C85"/>
    <w:rsid w:val="007B1D9C"/>
    <w:rsid w:val="007B1E9A"/>
    <w:rsid w:val="007B21A5"/>
    <w:rsid w:val="007B255B"/>
    <w:rsid w:val="007B2633"/>
    <w:rsid w:val="007B27E9"/>
    <w:rsid w:val="007B2A37"/>
    <w:rsid w:val="007B2B32"/>
    <w:rsid w:val="007B2C23"/>
    <w:rsid w:val="007B2C58"/>
    <w:rsid w:val="007B2F5D"/>
    <w:rsid w:val="007B34E2"/>
    <w:rsid w:val="007B3561"/>
    <w:rsid w:val="007B36A4"/>
    <w:rsid w:val="007B3790"/>
    <w:rsid w:val="007B38D0"/>
    <w:rsid w:val="007B399F"/>
    <w:rsid w:val="007B3ED3"/>
    <w:rsid w:val="007B3FE3"/>
    <w:rsid w:val="007B48A5"/>
    <w:rsid w:val="007B4E17"/>
    <w:rsid w:val="007B500C"/>
    <w:rsid w:val="007B57F1"/>
    <w:rsid w:val="007B5F9E"/>
    <w:rsid w:val="007B5FDC"/>
    <w:rsid w:val="007B62DF"/>
    <w:rsid w:val="007B6927"/>
    <w:rsid w:val="007B7200"/>
    <w:rsid w:val="007B7327"/>
    <w:rsid w:val="007B74C2"/>
    <w:rsid w:val="007B75A6"/>
    <w:rsid w:val="007B78FD"/>
    <w:rsid w:val="007B7E38"/>
    <w:rsid w:val="007C0196"/>
    <w:rsid w:val="007C06A2"/>
    <w:rsid w:val="007C1623"/>
    <w:rsid w:val="007C2658"/>
    <w:rsid w:val="007C2A18"/>
    <w:rsid w:val="007C314C"/>
    <w:rsid w:val="007C378E"/>
    <w:rsid w:val="007C3AD4"/>
    <w:rsid w:val="007C3C9C"/>
    <w:rsid w:val="007C3CD9"/>
    <w:rsid w:val="007C405D"/>
    <w:rsid w:val="007C4223"/>
    <w:rsid w:val="007C4656"/>
    <w:rsid w:val="007C4952"/>
    <w:rsid w:val="007C515B"/>
    <w:rsid w:val="007C5194"/>
    <w:rsid w:val="007C591C"/>
    <w:rsid w:val="007C5B4D"/>
    <w:rsid w:val="007C5C3D"/>
    <w:rsid w:val="007C62F9"/>
    <w:rsid w:val="007C6333"/>
    <w:rsid w:val="007C644F"/>
    <w:rsid w:val="007C68B5"/>
    <w:rsid w:val="007C77D4"/>
    <w:rsid w:val="007C7913"/>
    <w:rsid w:val="007D03EF"/>
    <w:rsid w:val="007D05F7"/>
    <w:rsid w:val="007D063A"/>
    <w:rsid w:val="007D089D"/>
    <w:rsid w:val="007D0CE7"/>
    <w:rsid w:val="007D0DCF"/>
    <w:rsid w:val="007D17EC"/>
    <w:rsid w:val="007D1CCE"/>
    <w:rsid w:val="007D1D61"/>
    <w:rsid w:val="007D1E42"/>
    <w:rsid w:val="007D23E2"/>
    <w:rsid w:val="007D24DA"/>
    <w:rsid w:val="007D2936"/>
    <w:rsid w:val="007D2CF5"/>
    <w:rsid w:val="007D2F90"/>
    <w:rsid w:val="007D321F"/>
    <w:rsid w:val="007D35E6"/>
    <w:rsid w:val="007D3AAC"/>
    <w:rsid w:val="007D3BD2"/>
    <w:rsid w:val="007D4309"/>
    <w:rsid w:val="007D452E"/>
    <w:rsid w:val="007D4E99"/>
    <w:rsid w:val="007D517D"/>
    <w:rsid w:val="007D5262"/>
    <w:rsid w:val="007D52A4"/>
    <w:rsid w:val="007D52F0"/>
    <w:rsid w:val="007D544F"/>
    <w:rsid w:val="007D54A7"/>
    <w:rsid w:val="007D5559"/>
    <w:rsid w:val="007D56EA"/>
    <w:rsid w:val="007D5DC6"/>
    <w:rsid w:val="007D5FD0"/>
    <w:rsid w:val="007D6D93"/>
    <w:rsid w:val="007D75FF"/>
    <w:rsid w:val="007D765E"/>
    <w:rsid w:val="007E009E"/>
    <w:rsid w:val="007E01E7"/>
    <w:rsid w:val="007E0380"/>
    <w:rsid w:val="007E0637"/>
    <w:rsid w:val="007E0BC5"/>
    <w:rsid w:val="007E0D0A"/>
    <w:rsid w:val="007E2373"/>
    <w:rsid w:val="007E2492"/>
    <w:rsid w:val="007E25EE"/>
    <w:rsid w:val="007E2BC3"/>
    <w:rsid w:val="007E3551"/>
    <w:rsid w:val="007E355F"/>
    <w:rsid w:val="007E3587"/>
    <w:rsid w:val="007E39E4"/>
    <w:rsid w:val="007E40DE"/>
    <w:rsid w:val="007E45C6"/>
    <w:rsid w:val="007E496B"/>
    <w:rsid w:val="007E4B51"/>
    <w:rsid w:val="007E5576"/>
    <w:rsid w:val="007E5680"/>
    <w:rsid w:val="007E5AEF"/>
    <w:rsid w:val="007E5C21"/>
    <w:rsid w:val="007E5D8A"/>
    <w:rsid w:val="007E66D2"/>
    <w:rsid w:val="007E7114"/>
    <w:rsid w:val="007E7268"/>
    <w:rsid w:val="007E74AA"/>
    <w:rsid w:val="007F0163"/>
    <w:rsid w:val="007F02D8"/>
    <w:rsid w:val="007F038F"/>
    <w:rsid w:val="007F1056"/>
    <w:rsid w:val="007F11E9"/>
    <w:rsid w:val="007F1AD1"/>
    <w:rsid w:val="007F1D33"/>
    <w:rsid w:val="007F1F55"/>
    <w:rsid w:val="007F1FAA"/>
    <w:rsid w:val="007F2104"/>
    <w:rsid w:val="007F2558"/>
    <w:rsid w:val="007F2A34"/>
    <w:rsid w:val="007F2B72"/>
    <w:rsid w:val="007F3E4C"/>
    <w:rsid w:val="007F3E89"/>
    <w:rsid w:val="007F3E97"/>
    <w:rsid w:val="007F49C0"/>
    <w:rsid w:val="007F5123"/>
    <w:rsid w:val="007F53E8"/>
    <w:rsid w:val="007F561E"/>
    <w:rsid w:val="007F5E54"/>
    <w:rsid w:val="007F6A82"/>
    <w:rsid w:val="007F6CE1"/>
    <w:rsid w:val="007F7449"/>
    <w:rsid w:val="007F765C"/>
    <w:rsid w:val="007F7671"/>
    <w:rsid w:val="007F7C41"/>
    <w:rsid w:val="008000F8"/>
    <w:rsid w:val="008002FF"/>
    <w:rsid w:val="0080101E"/>
    <w:rsid w:val="00801303"/>
    <w:rsid w:val="00801871"/>
    <w:rsid w:val="00801944"/>
    <w:rsid w:val="00801C12"/>
    <w:rsid w:val="00801DE9"/>
    <w:rsid w:val="00801FC5"/>
    <w:rsid w:val="008020CA"/>
    <w:rsid w:val="00802526"/>
    <w:rsid w:val="008025BB"/>
    <w:rsid w:val="00802889"/>
    <w:rsid w:val="00802A9B"/>
    <w:rsid w:val="00802C8F"/>
    <w:rsid w:val="00802D67"/>
    <w:rsid w:val="008032F4"/>
    <w:rsid w:val="00803356"/>
    <w:rsid w:val="0080344C"/>
    <w:rsid w:val="00803A43"/>
    <w:rsid w:val="00803BFC"/>
    <w:rsid w:val="00803E14"/>
    <w:rsid w:val="00803FE5"/>
    <w:rsid w:val="008040E2"/>
    <w:rsid w:val="008043C3"/>
    <w:rsid w:val="0080481B"/>
    <w:rsid w:val="00804A1A"/>
    <w:rsid w:val="00805E46"/>
    <w:rsid w:val="008062BE"/>
    <w:rsid w:val="008064BC"/>
    <w:rsid w:val="008066DA"/>
    <w:rsid w:val="00806C4B"/>
    <w:rsid w:val="00806DD9"/>
    <w:rsid w:val="00806E68"/>
    <w:rsid w:val="00807077"/>
    <w:rsid w:val="008070D1"/>
    <w:rsid w:val="00807233"/>
    <w:rsid w:val="008078AB"/>
    <w:rsid w:val="008079EB"/>
    <w:rsid w:val="00810175"/>
    <w:rsid w:val="008102BF"/>
    <w:rsid w:val="0081096C"/>
    <w:rsid w:val="008109E4"/>
    <w:rsid w:val="00810DE0"/>
    <w:rsid w:val="00810E50"/>
    <w:rsid w:val="008110E5"/>
    <w:rsid w:val="008110E6"/>
    <w:rsid w:val="008112F3"/>
    <w:rsid w:val="008113B7"/>
    <w:rsid w:val="00812910"/>
    <w:rsid w:val="00812C60"/>
    <w:rsid w:val="00812CFC"/>
    <w:rsid w:val="00812EBD"/>
    <w:rsid w:val="008134C5"/>
    <w:rsid w:val="00813814"/>
    <w:rsid w:val="00814023"/>
    <w:rsid w:val="00814380"/>
    <w:rsid w:val="008143F8"/>
    <w:rsid w:val="00814AA2"/>
    <w:rsid w:val="00814CAE"/>
    <w:rsid w:val="00814D29"/>
    <w:rsid w:val="00815026"/>
    <w:rsid w:val="0081506E"/>
    <w:rsid w:val="0081532C"/>
    <w:rsid w:val="00815769"/>
    <w:rsid w:val="0081634B"/>
    <w:rsid w:val="00816505"/>
    <w:rsid w:val="0081660F"/>
    <w:rsid w:val="008168FE"/>
    <w:rsid w:val="00816A39"/>
    <w:rsid w:val="00816BF0"/>
    <w:rsid w:val="00816E1C"/>
    <w:rsid w:val="0081756D"/>
    <w:rsid w:val="008179F8"/>
    <w:rsid w:val="00817B20"/>
    <w:rsid w:val="00817BFA"/>
    <w:rsid w:val="00817C35"/>
    <w:rsid w:val="008201ED"/>
    <w:rsid w:val="00820924"/>
    <w:rsid w:val="00820A53"/>
    <w:rsid w:val="00820D77"/>
    <w:rsid w:val="0082111C"/>
    <w:rsid w:val="0082132B"/>
    <w:rsid w:val="0082137D"/>
    <w:rsid w:val="00821962"/>
    <w:rsid w:val="00821FCE"/>
    <w:rsid w:val="00822041"/>
    <w:rsid w:val="008223B9"/>
    <w:rsid w:val="0082257E"/>
    <w:rsid w:val="008227B8"/>
    <w:rsid w:val="008228FF"/>
    <w:rsid w:val="00822EB7"/>
    <w:rsid w:val="00823092"/>
    <w:rsid w:val="00823A3F"/>
    <w:rsid w:val="00823A40"/>
    <w:rsid w:val="00823B64"/>
    <w:rsid w:val="0082417A"/>
    <w:rsid w:val="00824372"/>
    <w:rsid w:val="00824874"/>
    <w:rsid w:val="00824ACA"/>
    <w:rsid w:val="00825115"/>
    <w:rsid w:val="00825A5A"/>
    <w:rsid w:val="00825AF5"/>
    <w:rsid w:val="00825B9D"/>
    <w:rsid w:val="00825C3D"/>
    <w:rsid w:val="00825D4D"/>
    <w:rsid w:val="0082657A"/>
    <w:rsid w:val="00827241"/>
    <w:rsid w:val="008275CA"/>
    <w:rsid w:val="00827ACA"/>
    <w:rsid w:val="00827EB0"/>
    <w:rsid w:val="0083060F"/>
    <w:rsid w:val="00830AF8"/>
    <w:rsid w:val="00830E98"/>
    <w:rsid w:val="00830FE2"/>
    <w:rsid w:val="00831344"/>
    <w:rsid w:val="0083178D"/>
    <w:rsid w:val="00831A79"/>
    <w:rsid w:val="008328DD"/>
    <w:rsid w:val="008329A4"/>
    <w:rsid w:val="00832F2A"/>
    <w:rsid w:val="0083314B"/>
    <w:rsid w:val="008333B9"/>
    <w:rsid w:val="00833C8F"/>
    <w:rsid w:val="008340D1"/>
    <w:rsid w:val="008341B9"/>
    <w:rsid w:val="0083421C"/>
    <w:rsid w:val="0083440D"/>
    <w:rsid w:val="00834953"/>
    <w:rsid w:val="00834AC1"/>
    <w:rsid w:val="00835250"/>
    <w:rsid w:val="00836035"/>
    <w:rsid w:val="008362EB"/>
    <w:rsid w:val="0083631F"/>
    <w:rsid w:val="00836479"/>
    <w:rsid w:val="0083682B"/>
    <w:rsid w:val="00836BBA"/>
    <w:rsid w:val="00837C0B"/>
    <w:rsid w:val="00837D68"/>
    <w:rsid w:val="00837F00"/>
    <w:rsid w:val="00840135"/>
    <w:rsid w:val="008401CA"/>
    <w:rsid w:val="008405D9"/>
    <w:rsid w:val="0084069F"/>
    <w:rsid w:val="00840983"/>
    <w:rsid w:val="008417DF"/>
    <w:rsid w:val="00841AAA"/>
    <w:rsid w:val="00841B70"/>
    <w:rsid w:val="00841BAA"/>
    <w:rsid w:val="00842398"/>
    <w:rsid w:val="008429CE"/>
    <w:rsid w:val="00842A85"/>
    <w:rsid w:val="00842ED3"/>
    <w:rsid w:val="008431E2"/>
    <w:rsid w:val="00843272"/>
    <w:rsid w:val="008433BD"/>
    <w:rsid w:val="008434AE"/>
    <w:rsid w:val="00843AFA"/>
    <w:rsid w:val="00843CB3"/>
    <w:rsid w:val="00843F68"/>
    <w:rsid w:val="00843FC1"/>
    <w:rsid w:val="00844596"/>
    <w:rsid w:val="008449C6"/>
    <w:rsid w:val="00844C19"/>
    <w:rsid w:val="00844FE7"/>
    <w:rsid w:val="008451D2"/>
    <w:rsid w:val="008454D7"/>
    <w:rsid w:val="00845676"/>
    <w:rsid w:val="00845BC6"/>
    <w:rsid w:val="00845D51"/>
    <w:rsid w:val="00845D8A"/>
    <w:rsid w:val="00845E3C"/>
    <w:rsid w:val="0084628A"/>
    <w:rsid w:val="008463DF"/>
    <w:rsid w:val="0084640C"/>
    <w:rsid w:val="00846505"/>
    <w:rsid w:val="00846D20"/>
    <w:rsid w:val="00847407"/>
    <w:rsid w:val="008476B6"/>
    <w:rsid w:val="0084776E"/>
    <w:rsid w:val="00847B1A"/>
    <w:rsid w:val="008502FC"/>
    <w:rsid w:val="00850518"/>
    <w:rsid w:val="00850CD9"/>
    <w:rsid w:val="00850ECC"/>
    <w:rsid w:val="00850F98"/>
    <w:rsid w:val="00851902"/>
    <w:rsid w:val="00851CC9"/>
    <w:rsid w:val="00852277"/>
    <w:rsid w:val="008522AA"/>
    <w:rsid w:val="00852D91"/>
    <w:rsid w:val="00852EBF"/>
    <w:rsid w:val="00852F34"/>
    <w:rsid w:val="008531F3"/>
    <w:rsid w:val="00853834"/>
    <w:rsid w:val="00853AC7"/>
    <w:rsid w:val="00853C77"/>
    <w:rsid w:val="00853D76"/>
    <w:rsid w:val="008542FD"/>
    <w:rsid w:val="00854627"/>
    <w:rsid w:val="008546AB"/>
    <w:rsid w:val="00854741"/>
    <w:rsid w:val="00854941"/>
    <w:rsid w:val="00854C34"/>
    <w:rsid w:val="00855046"/>
    <w:rsid w:val="00855369"/>
    <w:rsid w:val="008553E9"/>
    <w:rsid w:val="00855613"/>
    <w:rsid w:val="00855622"/>
    <w:rsid w:val="00855B45"/>
    <w:rsid w:val="00855F4B"/>
    <w:rsid w:val="008561A5"/>
    <w:rsid w:val="00856418"/>
    <w:rsid w:val="00856A85"/>
    <w:rsid w:val="00857119"/>
    <w:rsid w:val="008602C9"/>
    <w:rsid w:val="0086037A"/>
    <w:rsid w:val="008604A3"/>
    <w:rsid w:val="0086139A"/>
    <w:rsid w:val="00861D16"/>
    <w:rsid w:val="00861D3E"/>
    <w:rsid w:val="00861DAE"/>
    <w:rsid w:val="00861DF4"/>
    <w:rsid w:val="00861E09"/>
    <w:rsid w:val="00861E34"/>
    <w:rsid w:val="008627D9"/>
    <w:rsid w:val="00862BCA"/>
    <w:rsid w:val="00862E5A"/>
    <w:rsid w:val="00862EF0"/>
    <w:rsid w:val="008630D5"/>
    <w:rsid w:val="0086382C"/>
    <w:rsid w:val="00863984"/>
    <w:rsid w:val="008639DF"/>
    <w:rsid w:val="00863EA4"/>
    <w:rsid w:val="00864702"/>
    <w:rsid w:val="00864E6E"/>
    <w:rsid w:val="00864FF2"/>
    <w:rsid w:val="008654FA"/>
    <w:rsid w:val="00865575"/>
    <w:rsid w:val="00865959"/>
    <w:rsid w:val="00865CDF"/>
    <w:rsid w:val="00865E8F"/>
    <w:rsid w:val="0086617B"/>
    <w:rsid w:val="008670FD"/>
    <w:rsid w:val="0086749C"/>
    <w:rsid w:val="00867655"/>
    <w:rsid w:val="00867DA1"/>
    <w:rsid w:val="00870168"/>
    <w:rsid w:val="0087034D"/>
    <w:rsid w:val="0087113D"/>
    <w:rsid w:val="00871174"/>
    <w:rsid w:val="00871425"/>
    <w:rsid w:val="00871BBE"/>
    <w:rsid w:val="00871E3B"/>
    <w:rsid w:val="008723FC"/>
    <w:rsid w:val="008724CB"/>
    <w:rsid w:val="008725AD"/>
    <w:rsid w:val="008733CB"/>
    <w:rsid w:val="008737B9"/>
    <w:rsid w:val="008737CE"/>
    <w:rsid w:val="0087437D"/>
    <w:rsid w:val="008743AE"/>
    <w:rsid w:val="008749DE"/>
    <w:rsid w:val="00874CF7"/>
    <w:rsid w:val="00874DB2"/>
    <w:rsid w:val="008751BE"/>
    <w:rsid w:val="00875245"/>
    <w:rsid w:val="0087544A"/>
    <w:rsid w:val="00876217"/>
    <w:rsid w:val="00876241"/>
    <w:rsid w:val="00876275"/>
    <w:rsid w:val="00876A64"/>
    <w:rsid w:val="00876FE6"/>
    <w:rsid w:val="00876FF7"/>
    <w:rsid w:val="008779EC"/>
    <w:rsid w:val="00877E74"/>
    <w:rsid w:val="00877F63"/>
    <w:rsid w:val="0088043F"/>
    <w:rsid w:val="00880CBB"/>
    <w:rsid w:val="00880DC8"/>
    <w:rsid w:val="0088100C"/>
    <w:rsid w:val="008813AF"/>
    <w:rsid w:val="00881858"/>
    <w:rsid w:val="00881E8C"/>
    <w:rsid w:val="00881F85"/>
    <w:rsid w:val="0088251D"/>
    <w:rsid w:val="00882C10"/>
    <w:rsid w:val="00882D46"/>
    <w:rsid w:val="00882F06"/>
    <w:rsid w:val="00883037"/>
    <w:rsid w:val="0088321E"/>
    <w:rsid w:val="00883341"/>
    <w:rsid w:val="00884973"/>
    <w:rsid w:val="00884B43"/>
    <w:rsid w:val="00884B62"/>
    <w:rsid w:val="00884CBF"/>
    <w:rsid w:val="00884EAA"/>
    <w:rsid w:val="00885C70"/>
    <w:rsid w:val="00886136"/>
    <w:rsid w:val="0088681E"/>
    <w:rsid w:val="00886AC7"/>
    <w:rsid w:val="00887526"/>
    <w:rsid w:val="008877D7"/>
    <w:rsid w:val="00887BDD"/>
    <w:rsid w:val="00890375"/>
    <w:rsid w:val="0089037C"/>
    <w:rsid w:val="0089191A"/>
    <w:rsid w:val="00891AF2"/>
    <w:rsid w:val="00891D2B"/>
    <w:rsid w:val="00891EE6"/>
    <w:rsid w:val="00892006"/>
    <w:rsid w:val="008920CE"/>
    <w:rsid w:val="0089224C"/>
    <w:rsid w:val="00892250"/>
    <w:rsid w:val="00892446"/>
    <w:rsid w:val="00892649"/>
    <w:rsid w:val="00892739"/>
    <w:rsid w:val="00892CF5"/>
    <w:rsid w:val="00892DBC"/>
    <w:rsid w:val="00892E12"/>
    <w:rsid w:val="00892F48"/>
    <w:rsid w:val="00892F7A"/>
    <w:rsid w:val="00892FE0"/>
    <w:rsid w:val="0089316B"/>
    <w:rsid w:val="00893210"/>
    <w:rsid w:val="008934A4"/>
    <w:rsid w:val="008935CB"/>
    <w:rsid w:val="008935D1"/>
    <w:rsid w:val="00894172"/>
    <w:rsid w:val="00894692"/>
    <w:rsid w:val="00894E00"/>
    <w:rsid w:val="008950D5"/>
    <w:rsid w:val="00895A75"/>
    <w:rsid w:val="0089606D"/>
    <w:rsid w:val="008960C8"/>
    <w:rsid w:val="00896517"/>
    <w:rsid w:val="008970D0"/>
    <w:rsid w:val="008A0158"/>
    <w:rsid w:val="008A0497"/>
    <w:rsid w:val="008A0926"/>
    <w:rsid w:val="008A0F7F"/>
    <w:rsid w:val="008A11EF"/>
    <w:rsid w:val="008A134C"/>
    <w:rsid w:val="008A187E"/>
    <w:rsid w:val="008A1D80"/>
    <w:rsid w:val="008A25BD"/>
    <w:rsid w:val="008A2763"/>
    <w:rsid w:val="008A28D2"/>
    <w:rsid w:val="008A2A37"/>
    <w:rsid w:val="008A2D70"/>
    <w:rsid w:val="008A30C1"/>
    <w:rsid w:val="008A3373"/>
    <w:rsid w:val="008A37E5"/>
    <w:rsid w:val="008A388F"/>
    <w:rsid w:val="008A3C15"/>
    <w:rsid w:val="008A3CD5"/>
    <w:rsid w:val="008A3DED"/>
    <w:rsid w:val="008A3FCE"/>
    <w:rsid w:val="008A426F"/>
    <w:rsid w:val="008A4414"/>
    <w:rsid w:val="008A4620"/>
    <w:rsid w:val="008A6536"/>
    <w:rsid w:val="008A6A5E"/>
    <w:rsid w:val="008A6B56"/>
    <w:rsid w:val="008A6FA3"/>
    <w:rsid w:val="008A700D"/>
    <w:rsid w:val="008A7545"/>
    <w:rsid w:val="008A7A36"/>
    <w:rsid w:val="008A7B66"/>
    <w:rsid w:val="008A7BB1"/>
    <w:rsid w:val="008A7BD4"/>
    <w:rsid w:val="008B0353"/>
    <w:rsid w:val="008B05A4"/>
    <w:rsid w:val="008B0914"/>
    <w:rsid w:val="008B09D7"/>
    <w:rsid w:val="008B1BC2"/>
    <w:rsid w:val="008B1E64"/>
    <w:rsid w:val="008B1F1B"/>
    <w:rsid w:val="008B1F95"/>
    <w:rsid w:val="008B2BE9"/>
    <w:rsid w:val="008B2C13"/>
    <w:rsid w:val="008B2C5F"/>
    <w:rsid w:val="008B2DE8"/>
    <w:rsid w:val="008B2EA1"/>
    <w:rsid w:val="008B30B3"/>
    <w:rsid w:val="008B3A53"/>
    <w:rsid w:val="008B5105"/>
    <w:rsid w:val="008B5255"/>
    <w:rsid w:val="008B654C"/>
    <w:rsid w:val="008B68D9"/>
    <w:rsid w:val="008B6FAF"/>
    <w:rsid w:val="008B71E9"/>
    <w:rsid w:val="008B7A43"/>
    <w:rsid w:val="008B7A99"/>
    <w:rsid w:val="008B7CBF"/>
    <w:rsid w:val="008B7DEE"/>
    <w:rsid w:val="008C07C8"/>
    <w:rsid w:val="008C0CF4"/>
    <w:rsid w:val="008C0E80"/>
    <w:rsid w:val="008C21C4"/>
    <w:rsid w:val="008C22F9"/>
    <w:rsid w:val="008C27F3"/>
    <w:rsid w:val="008C2D99"/>
    <w:rsid w:val="008C34D7"/>
    <w:rsid w:val="008C362F"/>
    <w:rsid w:val="008C3682"/>
    <w:rsid w:val="008C384C"/>
    <w:rsid w:val="008C3AC0"/>
    <w:rsid w:val="008C3B35"/>
    <w:rsid w:val="008C3D19"/>
    <w:rsid w:val="008C3DE1"/>
    <w:rsid w:val="008C3F2A"/>
    <w:rsid w:val="008C4003"/>
    <w:rsid w:val="008C40A6"/>
    <w:rsid w:val="008C473D"/>
    <w:rsid w:val="008C4BA5"/>
    <w:rsid w:val="008C4CD1"/>
    <w:rsid w:val="008C4E27"/>
    <w:rsid w:val="008C534B"/>
    <w:rsid w:val="008C5421"/>
    <w:rsid w:val="008C547F"/>
    <w:rsid w:val="008C5845"/>
    <w:rsid w:val="008C5E6D"/>
    <w:rsid w:val="008C6DA1"/>
    <w:rsid w:val="008C7444"/>
    <w:rsid w:val="008D03FF"/>
    <w:rsid w:val="008D0812"/>
    <w:rsid w:val="008D083D"/>
    <w:rsid w:val="008D0A35"/>
    <w:rsid w:val="008D0B5A"/>
    <w:rsid w:val="008D1173"/>
    <w:rsid w:val="008D12FC"/>
    <w:rsid w:val="008D14BE"/>
    <w:rsid w:val="008D1D35"/>
    <w:rsid w:val="008D1E3B"/>
    <w:rsid w:val="008D2064"/>
    <w:rsid w:val="008D23D8"/>
    <w:rsid w:val="008D255B"/>
    <w:rsid w:val="008D2A2F"/>
    <w:rsid w:val="008D2CD0"/>
    <w:rsid w:val="008D2ECC"/>
    <w:rsid w:val="008D372C"/>
    <w:rsid w:val="008D37AC"/>
    <w:rsid w:val="008D381B"/>
    <w:rsid w:val="008D3978"/>
    <w:rsid w:val="008D4370"/>
    <w:rsid w:val="008D4948"/>
    <w:rsid w:val="008D4A49"/>
    <w:rsid w:val="008D5BF2"/>
    <w:rsid w:val="008D5FF4"/>
    <w:rsid w:val="008D6059"/>
    <w:rsid w:val="008D6287"/>
    <w:rsid w:val="008D65F7"/>
    <w:rsid w:val="008D7482"/>
    <w:rsid w:val="008D78B5"/>
    <w:rsid w:val="008D7C46"/>
    <w:rsid w:val="008D7DDC"/>
    <w:rsid w:val="008E0426"/>
    <w:rsid w:val="008E0430"/>
    <w:rsid w:val="008E080F"/>
    <w:rsid w:val="008E0A38"/>
    <w:rsid w:val="008E1177"/>
    <w:rsid w:val="008E129C"/>
    <w:rsid w:val="008E1457"/>
    <w:rsid w:val="008E16E4"/>
    <w:rsid w:val="008E1CBE"/>
    <w:rsid w:val="008E1DA1"/>
    <w:rsid w:val="008E44D0"/>
    <w:rsid w:val="008E54D1"/>
    <w:rsid w:val="008E55D3"/>
    <w:rsid w:val="008E5654"/>
    <w:rsid w:val="008E5817"/>
    <w:rsid w:val="008E688B"/>
    <w:rsid w:val="008E6B9F"/>
    <w:rsid w:val="008E6F11"/>
    <w:rsid w:val="008E7499"/>
    <w:rsid w:val="008E76D1"/>
    <w:rsid w:val="008F0073"/>
    <w:rsid w:val="008F0D5C"/>
    <w:rsid w:val="008F0E4D"/>
    <w:rsid w:val="008F13C9"/>
    <w:rsid w:val="008F16AC"/>
    <w:rsid w:val="008F1A7E"/>
    <w:rsid w:val="008F1D9F"/>
    <w:rsid w:val="008F23F4"/>
    <w:rsid w:val="008F24A0"/>
    <w:rsid w:val="008F27B0"/>
    <w:rsid w:val="008F2BFB"/>
    <w:rsid w:val="008F33E4"/>
    <w:rsid w:val="008F388B"/>
    <w:rsid w:val="008F3A7C"/>
    <w:rsid w:val="008F4175"/>
    <w:rsid w:val="008F425A"/>
    <w:rsid w:val="008F46A0"/>
    <w:rsid w:val="008F47DA"/>
    <w:rsid w:val="008F4AD1"/>
    <w:rsid w:val="008F4B55"/>
    <w:rsid w:val="008F511E"/>
    <w:rsid w:val="008F5498"/>
    <w:rsid w:val="008F55BA"/>
    <w:rsid w:val="008F57CA"/>
    <w:rsid w:val="008F5AE1"/>
    <w:rsid w:val="008F5F30"/>
    <w:rsid w:val="008F698A"/>
    <w:rsid w:val="008F6B3F"/>
    <w:rsid w:val="008F6CF1"/>
    <w:rsid w:val="008F7409"/>
    <w:rsid w:val="00900076"/>
    <w:rsid w:val="00900224"/>
    <w:rsid w:val="009007CB"/>
    <w:rsid w:val="009008B6"/>
    <w:rsid w:val="0090091A"/>
    <w:rsid w:val="00900C08"/>
    <w:rsid w:val="009012E6"/>
    <w:rsid w:val="00901526"/>
    <w:rsid w:val="0090165F"/>
    <w:rsid w:val="00901A56"/>
    <w:rsid w:val="00901CE2"/>
    <w:rsid w:val="00901DAE"/>
    <w:rsid w:val="00902074"/>
    <w:rsid w:val="009028D7"/>
    <w:rsid w:val="00902A71"/>
    <w:rsid w:val="00902EFD"/>
    <w:rsid w:val="00903726"/>
    <w:rsid w:val="00903C00"/>
    <w:rsid w:val="00904217"/>
    <w:rsid w:val="00904524"/>
    <w:rsid w:val="0090458C"/>
    <w:rsid w:val="0090464A"/>
    <w:rsid w:val="00904AA7"/>
    <w:rsid w:val="00904B15"/>
    <w:rsid w:val="00904D8D"/>
    <w:rsid w:val="00904DEB"/>
    <w:rsid w:val="00904FAF"/>
    <w:rsid w:val="00905E07"/>
    <w:rsid w:val="0090607C"/>
    <w:rsid w:val="0090651D"/>
    <w:rsid w:val="0090671E"/>
    <w:rsid w:val="00906FDF"/>
    <w:rsid w:val="00907075"/>
    <w:rsid w:val="00907716"/>
    <w:rsid w:val="00907982"/>
    <w:rsid w:val="00907F05"/>
    <w:rsid w:val="009106FE"/>
    <w:rsid w:val="009108E7"/>
    <w:rsid w:val="00910924"/>
    <w:rsid w:val="0091094A"/>
    <w:rsid w:val="0091098E"/>
    <w:rsid w:val="00910A37"/>
    <w:rsid w:val="00910BA6"/>
    <w:rsid w:val="00910E4F"/>
    <w:rsid w:val="00910FEB"/>
    <w:rsid w:val="009112F4"/>
    <w:rsid w:val="00911313"/>
    <w:rsid w:val="00911475"/>
    <w:rsid w:val="00911697"/>
    <w:rsid w:val="009117F7"/>
    <w:rsid w:val="00911A1A"/>
    <w:rsid w:val="00912253"/>
    <w:rsid w:val="0091235F"/>
    <w:rsid w:val="009125D8"/>
    <w:rsid w:val="00912A4D"/>
    <w:rsid w:val="0091325E"/>
    <w:rsid w:val="0091342B"/>
    <w:rsid w:val="009135D2"/>
    <w:rsid w:val="00913B9A"/>
    <w:rsid w:val="00913E3D"/>
    <w:rsid w:val="00913ECA"/>
    <w:rsid w:val="009143C5"/>
    <w:rsid w:val="00914445"/>
    <w:rsid w:val="0091454A"/>
    <w:rsid w:val="009148B4"/>
    <w:rsid w:val="00914B42"/>
    <w:rsid w:val="0091521E"/>
    <w:rsid w:val="009156F6"/>
    <w:rsid w:val="00915D8E"/>
    <w:rsid w:val="00915EF4"/>
    <w:rsid w:val="00915F06"/>
    <w:rsid w:val="00916305"/>
    <w:rsid w:val="009166BC"/>
    <w:rsid w:val="00916A00"/>
    <w:rsid w:val="00917C2F"/>
    <w:rsid w:val="00917F47"/>
    <w:rsid w:val="00920190"/>
    <w:rsid w:val="0092099E"/>
    <w:rsid w:val="00920F36"/>
    <w:rsid w:val="00920FB9"/>
    <w:rsid w:val="00921263"/>
    <w:rsid w:val="00921505"/>
    <w:rsid w:val="00922031"/>
    <w:rsid w:val="00922478"/>
    <w:rsid w:val="009227D7"/>
    <w:rsid w:val="009229BE"/>
    <w:rsid w:val="00922B2F"/>
    <w:rsid w:val="00922E90"/>
    <w:rsid w:val="00923853"/>
    <w:rsid w:val="009240AA"/>
    <w:rsid w:val="009242DE"/>
    <w:rsid w:val="0092443F"/>
    <w:rsid w:val="00924836"/>
    <w:rsid w:val="00924B99"/>
    <w:rsid w:val="00924C6C"/>
    <w:rsid w:val="00924FBB"/>
    <w:rsid w:val="00925237"/>
    <w:rsid w:val="00925594"/>
    <w:rsid w:val="00925876"/>
    <w:rsid w:val="0092596A"/>
    <w:rsid w:val="00925A31"/>
    <w:rsid w:val="00925D75"/>
    <w:rsid w:val="00925EFC"/>
    <w:rsid w:val="0092601C"/>
    <w:rsid w:val="009265BA"/>
    <w:rsid w:val="00926AA2"/>
    <w:rsid w:val="00926B3C"/>
    <w:rsid w:val="00926DF9"/>
    <w:rsid w:val="009274AC"/>
    <w:rsid w:val="00927D3E"/>
    <w:rsid w:val="00927D8B"/>
    <w:rsid w:val="00927DFF"/>
    <w:rsid w:val="00927E6A"/>
    <w:rsid w:val="009300D5"/>
    <w:rsid w:val="00930200"/>
    <w:rsid w:val="009303F3"/>
    <w:rsid w:val="00930DC0"/>
    <w:rsid w:val="009316F7"/>
    <w:rsid w:val="009317CE"/>
    <w:rsid w:val="009318CE"/>
    <w:rsid w:val="00931BFC"/>
    <w:rsid w:val="00931DBF"/>
    <w:rsid w:val="00931FE0"/>
    <w:rsid w:val="0093210D"/>
    <w:rsid w:val="009322B6"/>
    <w:rsid w:val="00932A8E"/>
    <w:rsid w:val="00932B06"/>
    <w:rsid w:val="00932C47"/>
    <w:rsid w:val="00932FF6"/>
    <w:rsid w:val="0093391B"/>
    <w:rsid w:val="0093392D"/>
    <w:rsid w:val="00933C4D"/>
    <w:rsid w:val="00933FB3"/>
    <w:rsid w:val="009341C0"/>
    <w:rsid w:val="009346C8"/>
    <w:rsid w:val="00934A3F"/>
    <w:rsid w:val="00934B9B"/>
    <w:rsid w:val="00934D0E"/>
    <w:rsid w:val="0093567B"/>
    <w:rsid w:val="00935913"/>
    <w:rsid w:val="00935CBD"/>
    <w:rsid w:val="00935DBE"/>
    <w:rsid w:val="00936240"/>
    <w:rsid w:val="00936659"/>
    <w:rsid w:val="009367EA"/>
    <w:rsid w:val="00936A1C"/>
    <w:rsid w:val="00936C2E"/>
    <w:rsid w:val="00936D11"/>
    <w:rsid w:val="00936E5F"/>
    <w:rsid w:val="00936E73"/>
    <w:rsid w:val="00937806"/>
    <w:rsid w:val="00940149"/>
    <w:rsid w:val="00940546"/>
    <w:rsid w:val="009409AC"/>
    <w:rsid w:val="00940ACC"/>
    <w:rsid w:val="009416C2"/>
    <w:rsid w:val="00941DFF"/>
    <w:rsid w:val="00942147"/>
    <w:rsid w:val="009421BD"/>
    <w:rsid w:val="00942509"/>
    <w:rsid w:val="00942769"/>
    <w:rsid w:val="009427D5"/>
    <w:rsid w:val="00942952"/>
    <w:rsid w:val="00943A91"/>
    <w:rsid w:val="00943AF2"/>
    <w:rsid w:val="009440EB"/>
    <w:rsid w:val="009441A9"/>
    <w:rsid w:val="0094449D"/>
    <w:rsid w:val="009448B5"/>
    <w:rsid w:val="009451D5"/>
    <w:rsid w:val="00945235"/>
    <w:rsid w:val="00945337"/>
    <w:rsid w:val="00945408"/>
    <w:rsid w:val="0094631E"/>
    <w:rsid w:val="0094701A"/>
    <w:rsid w:val="009474FF"/>
    <w:rsid w:val="0094760F"/>
    <w:rsid w:val="0094762A"/>
    <w:rsid w:val="00947641"/>
    <w:rsid w:val="00947BEB"/>
    <w:rsid w:val="00947CD9"/>
    <w:rsid w:val="00950388"/>
    <w:rsid w:val="00950422"/>
    <w:rsid w:val="00950466"/>
    <w:rsid w:val="009505AB"/>
    <w:rsid w:val="00950B06"/>
    <w:rsid w:val="00950C01"/>
    <w:rsid w:val="00951301"/>
    <w:rsid w:val="00951354"/>
    <w:rsid w:val="00951A9A"/>
    <w:rsid w:val="00952CDA"/>
    <w:rsid w:val="00952FF8"/>
    <w:rsid w:val="0095305E"/>
    <w:rsid w:val="00953513"/>
    <w:rsid w:val="00953F0B"/>
    <w:rsid w:val="00954055"/>
    <w:rsid w:val="009545E6"/>
    <w:rsid w:val="0095467D"/>
    <w:rsid w:val="00954E54"/>
    <w:rsid w:val="00954EAA"/>
    <w:rsid w:val="00954F41"/>
    <w:rsid w:val="00955037"/>
    <w:rsid w:val="0095505E"/>
    <w:rsid w:val="00955285"/>
    <w:rsid w:val="0095533C"/>
    <w:rsid w:val="00955896"/>
    <w:rsid w:val="00955DD9"/>
    <w:rsid w:val="00955E54"/>
    <w:rsid w:val="009565DA"/>
    <w:rsid w:val="009567DD"/>
    <w:rsid w:val="00956893"/>
    <w:rsid w:val="009569D7"/>
    <w:rsid w:val="0095731C"/>
    <w:rsid w:val="00957435"/>
    <w:rsid w:val="0096002A"/>
    <w:rsid w:val="00960A8A"/>
    <w:rsid w:val="00960BD6"/>
    <w:rsid w:val="00960D46"/>
    <w:rsid w:val="00960FA3"/>
    <w:rsid w:val="009610A8"/>
    <w:rsid w:val="00961C27"/>
    <w:rsid w:val="00961E64"/>
    <w:rsid w:val="0096210D"/>
    <w:rsid w:val="009621E6"/>
    <w:rsid w:val="009623FB"/>
    <w:rsid w:val="009626EF"/>
    <w:rsid w:val="00962BEB"/>
    <w:rsid w:val="00962DC8"/>
    <w:rsid w:val="00962F16"/>
    <w:rsid w:val="00962FEC"/>
    <w:rsid w:val="009635E9"/>
    <w:rsid w:val="00963A46"/>
    <w:rsid w:val="00963AF1"/>
    <w:rsid w:val="009641CB"/>
    <w:rsid w:val="0096480D"/>
    <w:rsid w:val="00964903"/>
    <w:rsid w:val="009650A7"/>
    <w:rsid w:val="0096570F"/>
    <w:rsid w:val="00965D16"/>
    <w:rsid w:val="009661FD"/>
    <w:rsid w:val="00966292"/>
    <w:rsid w:val="009664FE"/>
    <w:rsid w:val="00967B69"/>
    <w:rsid w:val="00967D33"/>
    <w:rsid w:val="009701AE"/>
    <w:rsid w:val="009704EB"/>
    <w:rsid w:val="009706F2"/>
    <w:rsid w:val="009706FD"/>
    <w:rsid w:val="00970763"/>
    <w:rsid w:val="00970A84"/>
    <w:rsid w:val="00970B78"/>
    <w:rsid w:val="009711F0"/>
    <w:rsid w:val="0097156E"/>
    <w:rsid w:val="00971B47"/>
    <w:rsid w:val="00971D9D"/>
    <w:rsid w:val="00972087"/>
    <w:rsid w:val="009723BF"/>
    <w:rsid w:val="009729B2"/>
    <w:rsid w:val="0097329C"/>
    <w:rsid w:val="00973BB1"/>
    <w:rsid w:val="00973C00"/>
    <w:rsid w:val="009741A1"/>
    <w:rsid w:val="0097443A"/>
    <w:rsid w:val="00974C85"/>
    <w:rsid w:val="00974C98"/>
    <w:rsid w:val="00974E69"/>
    <w:rsid w:val="0097538F"/>
    <w:rsid w:val="009755AC"/>
    <w:rsid w:val="009756AF"/>
    <w:rsid w:val="009756C8"/>
    <w:rsid w:val="00975864"/>
    <w:rsid w:val="0097629F"/>
    <w:rsid w:val="00976E07"/>
    <w:rsid w:val="0097729A"/>
    <w:rsid w:val="00977342"/>
    <w:rsid w:val="00977631"/>
    <w:rsid w:val="009777B0"/>
    <w:rsid w:val="009777CE"/>
    <w:rsid w:val="009778DC"/>
    <w:rsid w:val="00977D9F"/>
    <w:rsid w:val="00977EFF"/>
    <w:rsid w:val="0098131E"/>
    <w:rsid w:val="009813BE"/>
    <w:rsid w:val="00981612"/>
    <w:rsid w:val="00981A8F"/>
    <w:rsid w:val="00981C07"/>
    <w:rsid w:val="00981D36"/>
    <w:rsid w:val="00981D5D"/>
    <w:rsid w:val="00981DED"/>
    <w:rsid w:val="00981EA7"/>
    <w:rsid w:val="00982265"/>
    <w:rsid w:val="00982591"/>
    <w:rsid w:val="009825D0"/>
    <w:rsid w:val="00982654"/>
    <w:rsid w:val="00982C0E"/>
    <w:rsid w:val="00982DA6"/>
    <w:rsid w:val="00982F38"/>
    <w:rsid w:val="00983204"/>
    <w:rsid w:val="009841EE"/>
    <w:rsid w:val="00984462"/>
    <w:rsid w:val="00984F67"/>
    <w:rsid w:val="009851E0"/>
    <w:rsid w:val="009854FF"/>
    <w:rsid w:val="00985515"/>
    <w:rsid w:val="00985953"/>
    <w:rsid w:val="009865F3"/>
    <w:rsid w:val="00986646"/>
    <w:rsid w:val="00986709"/>
    <w:rsid w:val="009869A6"/>
    <w:rsid w:val="009869CD"/>
    <w:rsid w:val="00986CBD"/>
    <w:rsid w:val="0098713D"/>
    <w:rsid w:val="00987182"/>
    <w:rsid w:val="0098738D"/>
    <w:rsid w:val="009874DD"/>
    <w:rsid w:val="00987587"/>
    <w:rsid w:val="00987822"/>
    <w:rsid w:val="009879D6"/>
    <w:rsid w:val="00987AAA"/>
    <w:rsid w:val="009902B1"/>
    <w:rsid w:val="009905BA"/>
    <w:rsid w:val="00990A7B"/>
    <w:rsid w:val="00990ACB"/>
    <w:rsid w:val="00990FF4"/>
    <w:rsid w:val="00991022"/>
    <w:rsid w:val="00991242"/>
    <w:rsid w:val="00991C4C"/>
    <w:rsid w:val="00991D12"/>
    <w:rsid w:val="0099230C"/>
    <w:rsid w:val="009924CB"/>
    <w:rsid w:val="009928A8"/>
    <w:rsid w:val="00992D90"/>
    <w:rsid w:val="00993193"/>
    <w:rsid w:val="009931D2"/>
    <w:rsid w:val="00993D9C"/>
    <w:rsid w:val="00994BFA"/>
    <w:rsid w:val="00996380"/>
    <w:rsid w:val="009963B3"/>
    <w:rsid w:val="00996604"/>
    <w:rsid w:val="009967FB"/>
    <w:rsid w:val="00996834"/>
    <w:rsid w:val="009970C9"/>
    <w:rsid w:val="00997F45"/>
    <w:rsid w:val="009A0494"/>
    <w:rsid w:val="009A09BA"/>
    <w:rsid w:val="009A170F"/>
    <w:rsid w:val="009A1783"/>
    <w:rsid w:val="009A178C"/>
    <w:rsid w:val="009A1B29"/>
    <w:rsid w:val="009A1D4C"/>
    <w:rsid w:val="009A1F8C"/>
    <w:rsid w:val="009A2117"/>
    <w:rsid w:val="009A247F"/>
    <w:rsid w:val="009A24BB"/>
    <w:rsid w:val="009A2521"/>
    <w:rsid w:val="009A26C8"/>
    <w:rsid w:val="009A2C3A"/>
    <w:rsid w:val="009A323D"/>
    <w:rsid w:val="009A44EB"/>
    <w:rsid w:val="009A4651"/>
    <w:rsid w:val="009A4A12"/>
    <w:rsid w:val="009A4BE3"/>
    <w:rsid w:val="009A4CFA"/>
    <w:rsid w:val="009A4D0E"/>
    <w:rsid w:val="009A5671"/>
    <w:rsid w:val="009A5A82"/>
    <w:rsid w:val="009A5E37"/>
    <w:rsid w:val="009A622F"/>
    <w:rsid w:val="009A625A"/>
    <w:rsid w:val="009A62A3"/>
    <w:rsid w:val="009A69E0"/>
    <w:rsid w:val="009A6A16"/>
    <w:rsid w:val="009A6B23"/>
    <w:rsid w:val="009A712A"/>
    <w:rsid w:val="009A7181"/>
    <w:rsid w:val="009A71C1"/>
    <w:rsid w:val="009A76F7"/>
    <w:rsid w:val="009A7748"/>
    <w:rsid w:val="009B03FA"/>
    <w:rsid w:val="009B0520"/>
    <w:rsid w:val="009B07EE"/>
    <w:rsid w:val="009B0946"/>
    <w:rsid w:val="009B0968"/>
    <w:rsid w:val="009B0AEA"/>
    <w:rsid w:val="009B17FC"/>
    <w:rsid w:val="009B1AA7"/>
    <w:rsid w:val="009B1CCA"/>
    <w:rsid w:val="009B1E70"/>
    <w:rsid w:val="009B1F39"/>
    <w:rsid w:val="009B22BA"/>
    <w:rsid w:val="009B25FF"/>
    <w:rsid w:val="009B31CE"/>
    <w:rsid w:val="009B335D"/>
    <w:rsid w:val="009B385B"/>
    <w:rsid w:val="009B4011"/>
    <w:rsid w:val="009B4555"/>
    <w:rsid w:val="009B4951"/>
    <w:rsid w:val="009B4C02"/>
    <w:rsid w:val="009B4E61"/>
    <w:rsid w:val="009B5472"/>
    <w:rsid w:val="009B54F5"/>
    <w:rsid w:val="009B5991"/>
    <w:rsid w:val="009B5B11"/>
    <w:rsid w:val="009B5BDA"/>
    <w:rsid w:val="009B5C63"/>
    <w:rsid w:val="009B66AB"/>
    <w:rsid w:val="009B6C52"/>
    <w:rsid w:val="009B6CA2"/>
    <w:rsid w:val="009B6D44"/>
    <w:rsid w:val="009B73B9"/>
    <w:rsid w:val="009B7478"/>
    <w:rsid w:val="009B7B40"/>
    <w:rsid w:val="009B7B5B"/>
    <w:rsid w:val="009C0161"/>
    <w:rsid w:val="009C024D"/>
    <w:rsid w:val="009C094C"/>
    <w:rsid w:val="009C0E58"/>
    <w:rsid w:val="009C1C64"/>
    <w:rsid w:val="009C226C"/>
    <w:rsid w:val="009C2A89"/>
    <w:rsid w:val="009C2DE7"/>
    <w:rsid w:val="009C2F5C"/>
    <w:rsid w:val="009C372E"/>
    <w:rsid w:val="009C3A93"/>
    <w:rsid w:val="009C3BBD"/>
    <w:rsid w:val="009C3D30"/>
    <w:rsid w:val="009C42BF"/>
    <w:rsid w:val="009C4390"/>
    <w:rsid w:val="009C5114"/>
    <w:rsid w:val="009C536F"/>
    <w:rsid w:val="009C5875"/>
    <w:rsid w:val="009C6105"/>
    <w:rsid w:val="009C625A"/>
    <w:rsid w:val="009C6424"/>
    <w:rsid w:val="009C656E"/>
    <w:rsid w:val="009C6659"/>
    <w:rsid w:val="009C6E65"/>
    <w:rsid w:val="009C6EE5"/>
    <w:rsid w:val="009C6F4A"/>
    <w:rsid w:val="009C72EF"/>
    <w:rsid w:val="009D0462"/>
    <w:rsid w:val="009D06B6"/>
    <w:rsid w:val="009D0902"/>
    <w:rsid w:val="009D0904"/>
    <w:rsid w:val="009D0A6B"/>
    <w:rsid w:val="009D15E6"/>
    <w:rsid w:val="009D17A4"/>
    <w:rsid w:val="009D1B40"/>
    <w:rsid w:val="009D1C45"/>
    <w:rsid w:val="009D1C8E"/>
    <w:rsid w:val="009D1D13"/>
    <w:rsid w:val="009D1ED8"/>
    <w:rsid w:val="009D20FE"/>
    <w:rsid w:val="009D25B5"/>
    <w:rsid w:val="009D2611"/>
    <w:rsid w:val="009D2A80"/>
    <w:rsid w:val="009D33A0"/>
    <w:rsid w:val="009D3A6B"/>
    <w:rsid w:val="009D3B6E"/>
    <w:rsid w:val="009D400C"/>
    <w:rsid w:val="009D439D"/>
    <w:rsid w:val="009D50CA"/>
    <w:rsid w:val="009D612A"/>
    <w:rsid w:val="009D62F1"/>
    <w:rsid w:val="009D6963"/>
    <w:rsid w:val="009D6A28"/>
    <w:rsid w:val="009D7881"/>
    <w:rsid w:val="009D7B85"/>
    <w:rsid w:val="009D7D77"/>
    <w:rsid w:val="009D7F75"/>
    <w:rsid w:val="009E01BE"/>
    <w:rsid w:val="009E074C"/>
    <w:rsid w:val="009E189F"/>
    <w:rsid w:val="009E1B50"/>
    <w:rsid w:val="009E2898"/>
    <w:rsid w:val="009E2B2A"/>
    <w:rsid w:val="009E2D98"/>
    <w:rsid w:val="009E31A9"/>
    <w:rsid w:val="009E3F18"/>
    <w:rsid w:val="009E42E4"/>
    <w:rsid w:val="009E4370"/>
    <w:rsid w:val="009E469D"/>
    <w:rsid w:val="009E498A"/>
    <w:rsid w:val="009E49C6"/>
    <w:rsid w:val="009E4CA8"/>
    <w:rsid w:val="009E4DF1"/>
    <w:rsid w:val="009E574F"/>
    <w:rsid w:val="009E5D4C"/>
    <w:rsid w:val="009E5F4A"/>
    <w:rsid w:val="009E62CE"/>
    <w:rsid w:val="009E68AA"/>
    <w:rsid w:val="009E6A6F"/>
    <w:rsid w:val="009E6FA8"/>
    <w:rsid w:val="009E6FF5"/>
    <w:rsid w:val="009E77B7"/>
    <w:rsid w:val="009E7881"/>
    <w:rsid w:val="009E7A88"/>
    <w:rsid w:val="009E7CD9"/>
    <w:rsid w:val="009E7FCF"/>
    <w:rsid w:val="009F04AD"/>
    <w:rsid w:val="009F05CC"/>
    <w:rsid w:val="009F09F2"/>
    <w:rsid w:val="009F0D37"/>
    <w:rsid w:val="009F16BB"/>
    <w:rsid w:val="009F1BDD"/>
    <w:rsid w:val="009F2792"/>
    <w:rsid w:val="009F3100"/>
    <w:rsid w:val="009F3A11"/>
    <w:rsid w:val="009F3F47"/>
    <w:rsid w:val="009F3FEB"/>
    <w:rsid w:val="009F409D"/>
    <w:rsid w:val="009F4760"/>
    <w:rsid w:val="009F52C6"/>
    <w:rsid w:val="009F53BA"/>
    <w:rsid w:val="009F5A0F"/>
    <w:rsid w:val="009F5F9A"/>
    <w:rsid w:val="009F6CA1"/>
    <w:rsid w:val="009F74C9"/>
    <w:rsid w:val="009F7881"/>
    <w:rsid w:val="009F7BA0"/>
    <w:rsid w:val="009F7FC7"/>
    <w:rsid w:val="00A00151"/>
    <w:rsid w:val="00A00B10"/>
    <w:rsid w:val="00A00DE0"/>
    <w:rsid w:val="00A01174"/>
    <w:rsid w:val="00A015CC"/>
    <w:rsid w:val="00A015E9"/>
    <w:rsid w:val="00A01604"/>
    <w:rsid w:val="00A018C9"/>
    <w:rsid w:val="00A01901"/>
    <w:rsid w:val="00A01EDB"/>
    <w:rsid w:val="00A01FD0"/>
    <w:rsid w:val="00A02556"/>
    <w:rsid w:val="00A025BB"/>
    <w:rsid w:val="00A02B23"/>
    <w:rsid w:val="00A02C7E"/>
    <w:rsid w:val="00A0366C"/>
    <w:rsid w:val="00A04745"/>
    <w:rsid w:val="00A04A74"/>
    <w:rsid w:val="00A05123"/>
    <w:rsid w:val="00A05212"/>
    <w:rsid w:val="00A0527C"/>
    <w:rsid w:val="00A055F3"/>
    <w:rsid w:val="00A058C6"/>
    <w:rsid w:val="00A059F6"/>
    <w:rsid w:val="00A05BF1"/>
    <w:rsid w:val="00A05C37"/>
    <w:rsid w:val="00A06586"/>
    <w:rsid w:val="00A065A1"/>
    <w:rsid w:val="00A06AE9"/>
    <w:rsid w:val="00A06DD5"/>
    <w:rsid w:val="00A07054"/>
    <w:rsid w:val="00A0774E"/>
    <w:rsid w:val="00A07825"/>
    <w:rsid w:val="00A07B94"/>
    <w:rsid w:val="00A07CE0"/>
    <w:rsid w:val="00A07F70"/>
    <w:rsid w:val="00A10175"/>
    <w:rsid w:val="00A1083D"/>
    <w:rsid w:val="00A10FD3"/>
    <w:rsid w:val="00A11178"/>
    <w:rsid w:val="00A1130B"/>
    <w:rsid w:val="00A11992"/>
    <w:rsid w:val="00A11ABD"/>
    <w:rsid w:val="00A12EC9"/>
    <w:rsid w:val="00A137CB"/>
    <w:rsid w:val="00A1393E"/>
    <w:rsid w:val="00A13A4C"/>
    <w:rsid w:val="00A145E3"/>
    <w:rsid w:val="00A153A8"/>
    <w:rsid w:val="00A15613"/>
    <w:rsid w:val="00A15737"/>
    <w:rsid w:val="00A159D2"/>
    <w:rsid w:val="00A15BBE"/>
    <w:rsid w:val="00A15C40"/>
    <w:rsid w:val="00A163DE"/>
    <w:rsid w:val="00A164D1"/>
    <w:rsid w:val="00A1667B"/>
    <w:rsid w:val="00A16C41"/>
    <w:rsid w:val="00A16FF7"/>
    <w:rsid w:val="00A17180"/>
    <w:rsid w:val="00A178C4"/>
    <w:rsid w:val="00A17D3C"/>
    <w:rsid w:val="00A2005A"/>
    <w:rsid w:val="00A20151"/>
    <w:rsid w:val="00A202B3"/>
    <w:rsid w:val="00A20B81"/>
    <w:rsid w:val="00A20EE9"/>
    <w:rsid w:val="00A212A1"/>
    <w:rsid w:val="00A2143F"/>
    <w:rsid w:val="00A216AF"/>
    <w:rsid w:val="00A218D1"/>
    <w:rsid w:val="00A21BD0"/>
    <w:rsid w:val="00A223D8"/>
    <w:rsid w:val="00A22A5D"/>
    <w:rsid w:val="00A22E58"/>
    <w:rsid w:val="00A2433B"/>
    <w:rsid w:val="00A24BFE"/>
    <w:rsid w:val="00A253E7"/>
    <w:rsid w:val="00A25A16"/>
    <w:rsid w:val="00A262B4"/>
    <w:rsid w:val="00A267E2"/>
    <w:rsid w:val="00A26BE4"/>
    <w:rsid w:val="00A26F11"/>
    <w:rsid w:val="00A30199"/>
    <w:rsid w:val="00A30484"/>
    <w:rsid w:val="00A309B0"/>
    <w:rsid w:val="00A30B74"/>
    <w:rsid w:val="00A30C3A"/>
    <w:rsid w:val="00A30D10"/>
    <w:rsid w:val="00A30D19"/>
    <w:rsid w:val="00A31421"/>
    <w:rsid w:val="00A31D41"/>
    <w:rsid w:val="00A31E57"/>
    <w:rsid w:val="00A32221"/>
    <w:rsid w:val="00A32491"/>
    <w:rsid w:val="00A329BF"/>
    <w:rsid w:val="00A32E75"/>
    <w:rsid w:val="00A336A6"/>
    <w:rsid w:val="00A337A5"/>
    <w:rsid w:val="00A3394D"/>
    <w:rsid w:val="00A339F6"/>
    <w:rsid w:val="00A33C01"/>
    <w:rsid w:val="00A33D99"/>
    <w:rsid w:val="00A346DA"/>
    <w:rsid w:val="00A349CC"/>
    <w:rsid w:val="00A34A71"/>
    <w:rsid w:val="00A34C41"/>
    <w:rsid w:val="00A34E4C"/>
    <w:rsid w:val="00A35062"/>
    <w:rsid w:val="00A35254"/>
    <w:rsid w:val="00A35782"/>
    <w:rsid w:val="00A358D8"/>
    <w:rsid w:val="00A35F22"/>
    <w:rsid w:val="00A36312"/>
    <w:rsid w:val="00A36441"/>
    <w:rsid w:val="00A37038"/>
    <w:rsid w:val="00A376C0"/>
    <w:rsid w:val="00A37DB2"/>
    <w:rsid w:val="00A37F0A"/>
    <w:rsid w:val="00A37F10"/>
    <w:rsid w:val="00A4009C"/>
    <w:rsid w:val="00A400F6"/>
    <w:rsid w:val="00A40117"/>
    <w:rsid w:val="00A40375"/>
    <w:rsid w:val="00A4068B"/>
    <w:rsid w:val="00A40941"/>
    <w:rsid w:val="00A40A7B"/>
    <w:rsid w:val="00A40A87"/>
    <w:rsid w:val="00A40ADF"/>
    <w:rsid w:val="00A40CE4"/>
    <w:rsid w:val="00A42B95"/>
    <w:rsid w:val="00A43094"/>
    <w:rsid w:val="00A438B0"/>
    <w:rsid w:val="00A43C16"/>
    <w:rsid w:val="00A44A71"/>
    <w:rsid w:val="00A45B62"/>
    <w:rsid w:val="00A45E5F"/>
    <w:rsid w:val="00A46131"/>
    <w:rsid w:val="00A4650A"/>
    <w:rsid w:val="00A46688"/>
    <w:rsid w:val="00A46948"/>
    <w:rsid w:val="00A46D9E"/>
    <w:rsid w:val="00A46E85"/>
    <w:rsid w:val="00A471D2"/>
    <w:rsid w:val="00A471D4"/>
    <w:rsid w:val="00A475C6"/>
    <w:rsid w:val="00A47D68"/>
    <w:rsid w:val="00A47D72"/>
    <w:rsid w:val="00A50B2E"/>
    <w:rsid w:val="00A50DC6"/>
    <w:rsid w:val="00A511FC"/>
    <w:rsid w:val="00A513DE"/>
    <w:rsid w:val="00A51415"/>
    <w:rsid w:val="00A5144A"/>
    <w:rsid w:val="00A51665"/>
    <w:rsid w:val="00A51B26"/>
    <w:rsid w:val="00A51C80"/>
    <w:rsid w:val="00A51CA5"/>
    <w:rsid w:val="00A51E8E"/>
    <w:rsid w:val="00A522DC"/>
    <w:rsid w:val="00A5230D"/>
    <w:rsid w:val="00A52E0A"/>
    <w:rsid w:val="00A534EC"/>
    <w:rsid w:val="00A53C03"/>
    <w:rsid w:val="00A5497F"/>
    <w:rsid w:val="00A54A5A"/>
    <w:rsid w:val="00A54B1E"/>
    <w:rsid w:val="00A54DB6"/>
    <w:rsid w:val="00A54FC5"/>
    <w:rsid w:val="00A5525B"/>
    <w:rsid w:val="00A555B4"/>
    <w:rsid w:val="00A5644E"/>
    <w:rsid w:val="00A5656F"/>
    <w:rsid w:val="00A566AD"/>
    <w:rsid w:val="00A56717"/>
    <w:rsid w:val="00A567BC"/>
    <w:rsid w:val="00A5684A"/>
    <w:rsid w:val="00A56AFD"/>
    <w:rsid w:val="00A56F58"/>
    <w:rsid w:val="00A57192"/>
    <w:rsid w:val="00A571BC"/>
    <w:rsid w:val="00A572F2"/>
    <w:rsid w:val="00A576D5"/>
    <w:rsid w:val="00A576DE"/>
    <w:rsid w:val="00A602D8"/>
    <w:rsid w:val="00A60490"/>
    <w:rsid w:val="00A6077A"/>
    <w:rsid w:val="00A618C0"/>
    <w:rsid w:val="00A61E6D"/>
    <w:rsid w:val="00A62415"/>
    <w:rsid w:val="00A62491"/>
    <w:rsid w:val="00A6266F"/>
    <w:rsid w:val="00A626EA"/>
    <w:rsid w:val="00A62B02"/>
    <w:rsid w:val="00A631EB"/>
    <w:rsid w:val="00A63C37"/>
    <w:rsid w:val="00A64117"/>
    <w:rsid w:val="00A64464"/>
    <w:rsid w:val="00A64525"/>
    <w:rsid w:val="00A64D80"/>
    <w:rsid w:val="00A650BA"/>
    <w:rsid w:val="00A651C3"/>
    <w:rsid w:val="00A65284"/>
    <w:rsid w:val="00A652CB"/>
    <w:rsid w:val="00A6562D"/>
    <w:rsid w:val="00A658BC"/>
    <w:rsid w:val="00A65A64"/>
    <w:rsid w:val="00A65E80"/>
    <w:rsid w:val="00A65F3B"/>
    <w:rsid w:val="00A660BD"/>
    <w:rsid w:val="00A665B2"/>
    <w:rsid w:val="00A66F2D"/>
    <w:rsid w:val="00A67244"/>
    <w:rsid w:val="00A67721"/>
    <w:rsid w:val="00A678D7"/>
    <w:rsid w:val="00A67C96"/>
    <w:rsid w:val="00A67CEB"/>
    <w:rsid w:val="00A7021D"/>
    <w:rsid w:val="00A7099D"/>
    <w:rsid w:val="00A70DFF"/>
    <w:rsid w:val="00A70E45"/>
    <w:rsid w:val="00A70F5F"/>
    <w:rsid w:val="00A7196D"/>
    <w:rsid w:val="00A71F60"/>
    <w:rsid w:val="00A72151"/>
    <w:rsid w:val="00A72858"/>
    <w:rsid w:val="00A72DCA"/>
    <w:rsid w:val="00A72F0C"/>
    <w:rsid w:val="00A73094"/>
    <w:rsid w:val="00A73AA2"/>
    <w:rsid w:val="00A73C2B"/>
    <w:rsid w:val="00A73D3B"/>
    <w:rsid w:val="00A73F95"/>
    <w:rsid w:val="00A743A2"/>
    <w:rsid w:val="00A74757"/>
    <w:rsid w:val="00A747A7"/>
    <w:rsid w:val="00A759D4"/>
    <w:rsid w:val="00A75A80"/>
    <w:rsid w:val="00A75BED"/>
    <w:rsid w:val="00A75D55"/>
    <w:rsid w:val="00A760DB"/>
    <w:rsid w:val="00A765CC"/>
    <w:rsid w:val="00A7660E"/>
    <w:rsid w:val="00A772DE"/>
    <w:rsid w:val="00A77827"/>
    <w:rsid w:val="00A77CB6"/>
    <w:rsid w:val="00A80D09"/>
    <w:rsid w:val="00A81083"/>
    <w:rsid w:val="00A811A7"/>
    <w:rsid w:val="00A817BB"/>
    <w:rsid w:val="00A8183D"/>
    <w:rsid w:val="00A81D7E"/>
    <w:rsid w:val="00A825AA"/>
    <w:rsid w:val="00A831D7"/>
    <w:rsid w:val="00A84044"/>
    <w:rsid w:val="00A8435D"/>
    <w:rsid w:val="00A848E1"/>
    <w:rsid w:val="00A84A55"/>
    <w:rsid w:val="00A84B0C"/>
    <w:rsid w:val="00A85AE1"/>
    <w:rsid w:val="00A86670"/>
    <w:rsid w:val="00A86BB0"/>
    <w:rsid w:val="00A86E09"/>
    <w:rsid w:val="00A86E89"/>
    <w:rsid w:val="00A873F8"/>
    <w:rsid w:val="00A87586"/>
    <w:rsid w:val="00A87753"/>
    <w:rsid w:val="00A87875"/>
    <w:rsid w:val="00A87E8E"/>
    <w:rsid w:val="00A903E6"/>
    <w:rsid w:val="00A91982"/>
    <w:rsid w:val="00A91EEF"/>
    <w:rsid w:val="00A924E6"/>
    <w:rsid w:val="00A926A8"/>
    <w:rsid w:val="00A9274C"/>
    <w:rsid w:val="00A92952"/>
    <w:rsid w:val="00A92D6F"/>
    <w:rsid w:val="00A93F51"/>
    <w:rsid w:val="00A944BA"/>
    <w:rsid w:val="00A9458C"/>
    <w:rsid w:val="00A95062"/>
    <w:rsid w:val="00A950A3"/>
    <w:rsid w:val="00A95138"/>
    <w:rsid w:val="00A9567E"/>
    <w:rsid w:val="00A958B5"/>
    <w:rsid w:val="00A95EB1"/>
    <w:rsid w:val="00A9696C"/>
    <w:rsid w:val="00A96DF1"/>
    <w:rsid w:val="00A97128"/>
    <w:rsid w:val="00A972C6"/>
    <w:rsid w:val="00A97862"/>
    <w:rsid w:val="00A97EA2"/>
    <w:rsid w:val="00AA01DF"/>
    <w:rsid w:val="00AA039F"/>
    <w:rsid w:val="00AA077D"/>
    <w:rsid w:val="00AA094D"/>
    <w:rsid w:val="00AA0CC9"/>
    <w:rsid w:val="00AA0E8D"/>
    <w:rsid w:val="00AA1075"/>
    <w:rsid w:val="00AA11B7"/>
    <w:rsid w:val="00AA11D7"/>
    <w:rsid w:val="00AA15D5"/>
    <w:rsid w:val="00AA1633"/>
    <w:rsid w:val="00AA187B"/>
    <w:rsid w:val="00AA1E7B"/>
    <w:rsid w:val="00AA1F83"/>
    <w:rsid w:val="00AA2240"/>
    <w:rsid w:val="00AA2962"/>
    <w:rsid w:val="00AA2F56"/>
    <w:rsid w:val="00AA3247"/>
    <w:rsid w:val="00AA32DE"/>
    <w:rsid w:val="00AA3579"/>
    <w:rsid w:val="00AA3594"/>
    <w:rsid w:val="00AA3D8E"/>
    <w:rsid w:val="00AA3E46"/>
    <w:rsid w:val="00AA4082"/>
    <w:rsid w:val="00AA4845"/>
    <w:rsid w:val="00AA4BA4"/>
    <w:rsid w:val="00AA4E3D"/>
    <w:rsid w:val="00AA54C6"/>
    <w:rsid w:val="00AA5643"/>
    <w:rsid w:val="00AA5834"/>
    <w:rsid w:val="00AA583E"/>
    <w:rsid w:val="00AA65E0"/>
    <w:rsid w:val="00AA70A0"/>
    <w:rsid w:val="00AA75D2"/>
    <w:rsid w:val="00AA7617"/>
    <w:rsid w:val="00AA7A61"/>
    <w:rsid w:val="00AA7AA5"/>
    <w:rsid w:val="00AA7C14"/>
    <w:rsid w:val="00AA7EA1"/>
    <w:rsid w:val="00AB00F0"/>
    <w:rsid w:val="00AB049F"/>
    <w:rsid w:val="00AB062B"/>
    <w:rsid w:val="00AB0784"/>
    <w:rsid w:val="00AB07B2"/>
    <w:rsid w:val="00AB0B77"/>
    <w:rsid w:val="00AB0C26"/>
    <w:rsid w:val="00AB0D25"/>
    <w:rsid w:val="00AB0F51"/>
    <w:rsid w:val="00AB112F"/>
    <w:rsid w:val="00AB183F"/>
    <w:rsid w:val="00AB185C"/>
    <w:rsid w:val="00AB1890"/>
    <w:rsid w:val="00AB1941"/>
    <w:rsid w:val="00AB197D"/>
    <w:rsid w:val="00AB1BBD"/>
    <w:rsid w:val="00AB1C56"/>
    <w:rsid w:val="00AB1EDC"/>
    <w:rsid w:val="00AB207A"/>
    <w:rsid w:val="00AB20A7"/>
    <w:rsid w:val="00AB2498"/>
    <w:rsid w:val="00AB25BB"/>
    <w:rsid w:val="00AB280E"/>
    <w:rsid w:val="00AB2F92"/>
    <w:rsid w:val="00AB3196"/>
    <w:rsid w:val="00AB3B0A"/>
    <w:rsid w:val="00AB4326"/>
    <w:rsid w:val="00AB48CE"/>
    <w:rsid w:val="00AB4B11"/>
    <w:rsid w:val="00AB5231"/>
    <w:rsid w:val="00AB5290"/>
    <w:rsid w:val="00AB565B"/>
    <w:rsid w:val="00AB5AB9"/>
    <w:rsid w:val="00AB63CF"/>
    <w:rsid w:val="00AB6582"/>
    <w:rsid w:val="00AB7B1C"/>
    <w:rsid w:val="00AB7B3F"/>
    <w:rsid w:val="00AB7EE0"/>
    <w:rsid w:val="00AC013E"/>
    <w:rsid w:val="00AC07FD"/>
    <w:rsid w:val="00AC09D4"/>
    <w:rsid w:val="00AC0A09"/>
    <w:rsid w:val="00AC0ABE"/>
    <w:rsid w:val="00AC1299"/>
    <w:rsid w:val="00AC1AA3"/>
    <w:rsid w:val="00AC21A4"/>
    <w:rsid w:val="00AC25A1"/>
    <w:rsid w:val="00AC2683"/>
    <w:rsid w:val="00AC2B2A"/>
    <w:rsid w:val="00AC31C3"/>
    <w:rsid w:val="00AC32BD"/>
    <w:rsid w:val="00AC337F"/>
    <w:rsid w:val="00AC3548"/>
    <w:rsid w:val="00AC3836"/>
    <w:rsid w:val="00AC3AC9"/>
    <w:rsid w:val="00AC3B14"/>
    <w:rsid w:val="00AC3CA7"/>
    <w:rsid w:val="00AC4299"/>
    <w:rsid w:val="00AC460B"/>
    <w:rsid w:val="00AC461E"/>
    <w:rsid w:val="00AC4E0E"/>
    <w:rsid w:val="00AC5271"/>
    <w:rsid w:val="00AC53C6"/>
    <w:rsid w:val="00AC5792"/>
    <w:rsid w:val="00AC57C1"/>
    <w:rsid w:val="00AC5A10"/>
    <w:rsid w:val="00AC5B35"/>
    <w:rsid w:val="00AC5B57"/>
    <w:rsid w:val="00AC5B88"/>
    <w:rsid w:val="00AC5CC5"/>
    <w:rsid w:val="00AC5F0B"/>
    <w:rsid w:val="00AC64B5"/>
    <w:rsid w:val="00AC66FA"/>
    <w:rsid w:val="00AC68E9"/>
    <w:rsid w:val="00AC6CC0"/>
    <w:rsid w:val="00AC7629"/>
    <w:rsid w:val="00AC77C3"/>
    <w:rsid w:val="00AC7860"/>
    <w:rsid w:val="00AC7974"/>
    <w:rsid w:val="00AC7C2D"/>
    <w:rsid w:val="00AD0006"/>
    <w:rsid w:val="00AD0916"/>
    <w:rsid w:val="00AD095A"/>
    <w:rsid w:val="00AD0C57"/>
    <w:rsid w:val="00AD0CBE"/>
    <w:rsid w:val="00AD108F"/>
    <w:rsid w:val="00AD1469"/>
    <w:rsid w:val="00AD175E"/>
    <w:rsid w:val="00AD182B"/>
    <w:rsid w:val="00AD18C1"/>
    <w:rsid w:val="00AD194F"/>
    <w:rsid w:val="00AD1952"/>
    <w:rsid w:val="00AD1F32"/>
    <w:rsid w:val="00AD2028"/>
    <w:rsid w:val="00AD2ED0"/>
    <w:rsid w:val="00AD2FD9"/>
    <w:rsid w:val="00AD3B5F"/>
    <w:rsid w:val="00AD3D52"/>
    <w:rsid w:val="00AD4095"/>
    <w:rsid w:val="00AD4397"/>
    <w:rsid w:val="00AD49CB"/>
    <w:rsid w:val="00AD49FB"/>
    <w:rsid w:val="00AD5963"/>
    <w:rsid w:val="00AD5D4C"/>
    <w:rsid w:val="00AD5EBD"/>
    <w:rsid w:val="00AD6066"/>
    <w:rsid w:val="00AD63DF"/>
    <w:rsid w:val="00AD6513"/>
    <w:rsid w:val="00AD663F"/>
    <w:rsid w:val="00AD676F"/>
    <w:rsid w:val="00AD69CE"/>
    <w:rsid w:val="00AD69F5"/>
    <w:rsid w:val="00AD6AD2"/>
    <w:rsid w:val="00AD6FF8"/>
    <w:rsid w:val="00AD754E"/>
    <w:rsid w:val="00AD75C9"/>
    <w:rsid w:val="00AD75F5"/>
    <w:rsid w:val="00AD77B4"/>
    <w:rsid w:val="00AD7C30"/>
    <w:rsid w:val="00AD7C86"/>
    <w:rsid w:val="00AD7D13"/>
    <w:rsid w:val="00AE02A3"/>
    <w:rsid w:val="00AE040A"/>
    <w:rsid w:val="00AE058C"/>
    <w:rsid w:val="00AE0861"/>
    <w:rsid w:val="00AE11F0"/>
    <w:rsid w:val="00AE181D"/>
    <w:rsid w:val="00AE187E"/>
    <w:rsid w:val="00AE1A4C"/>
    <w:rsid w:val="00AE1B2F"/>
    <w:rsid w:val="00AE1BCA"/>
    <w:rsid w:val="00AE1F69"/>
    <w:rsid w:val="00AE1FB7"/>
    <w:rsid w:val="00AE218C"/>
    <w:rsid w:val="00AE232D"/>
    <w:rsid w:val="00AE2515"/>
    <w:rsid w:val="00AE25E6"/>
    <w:rsid w:val="00AE27B3"/>
    <w:rsid w:val="00AE2FDE"/>
    <w:rsid w:val="00AE31C0"/>
    <w:rsid w:val="00AE3734"/>
    <w:rsid w:val="00AE382D"/>
    <w:rsid w:val="00AE4593"/>
    <w:rsid w:val="00AE4C2D"/>
    <w:rsid w:val="00AE573A"/>
    <w:rsid w:val="00AE5C53"/>
    <w:rsid w:val="00AE63C9"/>
    <w:rsid w:val="00AE65E3"/>
    <w:rsid w:val="00AE674E"/>
    <w:rsid w:val="00AE69DE"/>
    <w:rsid w:val="00AE6A7B"/>
    <w:rsid w:val="00AE6D9D"/>
    <w:rsid w:val="00AE7171"/>
    <w:rsid w:val="00AE7416"/>
    <w:rsid w:val="00AE76D2"/>
    <w:rsid w:val="00AE7F95"/>
    <w:rsid w:val="00AE7FFC"/>
    <w:rsid w:val="00AF06DE"/>
    <w:rsid w:val="00AF085D"/>
    <w:rsid w:val="00AF0E5D"/>
    <w:rsid w:val="00AF130D"/>
    <w:rsid w:val="00AF13B2"/>
    <w:rsid w:val="00AF13D3"/>
    <w:rsid w:val="00AF167A"/>
    <w:rsid w:val="00AF1B38"/>
    <w:rsid w:val="00AF1C50"/>
    <w:rsid w:val="00AF1CAB"/>
    <w:rsid w:val="00AF1CEC"/>
    <w:rsid w:val="00AF1D37"/>
    <w:rsid w:val="00AF206F"/>
    <w:rsid w:val="00AF213C"/>
    <w:rsid w:val="00AF2480"/>
    <w:rsid w:val="00AF3371"/>
    <w:rsid w:val="00AF364D"/>
    <w:rsid w:val="00AF3B8C"/>
    <w:rsid w:val="00AF3E59"/>
    <w:rsid w:val="00AF4B0A"/>
    <w:rsid w:val="00AF4F1A"/>
    <w:rsid w:val="00AF5A91"/>
    <w:rsid w:val="00AF5DC6"/>
    <w:rsid w:val="00AF6293"/>
    <w:rsid w:val="00AF6AF4"/>
    <w:rsid w:val="00AF6DA2"/>
    <w:rsid w:val="00AF6EC1"/>
    <w:rsid w:val="00AF7722"/>
    <w:rsid w:val="00AF7A4E"/>
    <w:rsid w:val="00AF7B20"/>
    <w:rsid w:val="00AF7DAC"/>
    <w:rsid w:val="00B00117"/>
    <w:rsid w:val="00B00151"/>
    <w:rsid w:val="00B0041E"/>
    <w:rsid w:val="00B00475"/>
    <w:rsid w:val="00B00B26"/>
    <w:rsid w:val="00B00D37"/>
    <w:rsid w:val="00B0123F"/>
    <w:rsid w:val="00B01353"/>
    <w:rsid w:val="00B01544"/>
    <w:rsid w:val="00B016FB"/>
    <w:rsid w:val="00B017C8"/>
    <w:rsid w:val="00B01F3E"/>
    <w:rsid w:val="00B02356"/>
    <w:rsid w:val="00B0237E"/>
    <w:rsid w:val="00B02D1C"/>
    <w:rsid w:val="00B02FB0"/>
    <w:rsid w:val="00B02FE0"/>
    <w:rsid w:val="00B030E5"/>
    <w:rsid w:val="00B03433"/>
    <w:rsid w:val="00B03875"/>
    <w:rsid w:val="00B03990"/>
    <w:rsid w:val="00B039EC"/>
    <w:rsid w:val="00B0404A"/>
    <w:rsid w:val="00B0440C"/>
    <w:rsid w:val="00B0457B"/>
    <w:rsid w:val="00B04582"/>
    <w:rsid w:val="00B04671"/>
    <w:rsid w:val="00B055D9"/>
    <w:rsid w:val="00B05895"/>
    <w:rsid w:val="00B059DA"/>
    <w:rsid w:val="00B06172"/>
    <w:rsid w:val="00B066D6"/>
    <w:rsid w:val="00B0677E"/>
    <w:rsid w:val="00B06DEC"/>
    <w:rsid w:val="00B06E38"/>
    <w:rsid w:val="00B06F27"/>
    <w:rsid w:val="00B07168"/>
    <w:rsid w:val="00B0716F"/>
    <w:rsid w:val="00B0725E"/>
    <w:rsid w:val="00B07538"/>
    <w:rsid w:val="00B0763F"/>
    <w:rsid w:val="00B07E3B"/>
    <w:rsid w:val="00B07EDF"/>
    <w:rsid w:val="00B07EE0"/>
    <w:rsid w:val="00B10BE3"/>
    <w:rsid w:val="00B10E48"/>
    <w:rsid w:val="00B112D6"/>
    <w:rsid w:val="00B1177E"/>
    <w:rsid w:val="00B11795"/>
    <w:rsid w:val="00B11CA8"/>
    <w:rsid w:val="00B11F45"/>
    <w:rsid w:val="00B12999"/>
    <w:rsid w:val="00B13062"/>
    <w:rsid w:val="00B1332D"/>
    <w:rsid w:val="00B13788"/>
    <w:rsid w:val="00B14162"/>
    <w:rsid w:val="00B1418B"/>
    <w:rsid w:val="00B14CBA"/>
    <w:rsid w:val="00B14D0C"/>
    <w:rsid w:val="00B15033"/>
    <w:rsid w:val="00B15CCF"/>
    <w:rsid w:val="00B15FE8"/>
    <w:rsid w:val="00B16D8D"/>
    <w:rsid w:val="00B16E2A"/>
    <w:rsid w:val="00B17337"/>
    <w:rsid w:val="00B20006"/>
    <w:rsid w:val="00B20065"/>
    <w:rsid w:val="00B200A3"/>
    <w:rsid w:val="00B2029B"/>
    <w:rsid w:val="00B20341"/>
    <w:rsid w:val="00B20763"/>
    <w:rsid w:val="00B21007"/>
    <w:rsid w:val="00B2114C"/>
    <w:rsid w:val="00B21319"/>
    <w:rsid w:val="00B21494"/>
    <w:rsid w:val="00B21D02"/>
    <w:rsid w:val="00B21F39"/>
    <w:rsid w:val="00B220A4"/>
    <w:rsid w:val="00B23556"/>
    <w:rsid w:val="00B235D5"/>
    <w:rsid w:val="00B2378A"/>
    <w:rsid w:val="00B238EC"/>
    <w:rsid w:val="00B2391F"/>
    <w:rsid w:val="00B23C1E"/>
    <w:rsid w:val="00B23DA2"/>
    <w:rsid w:val="00B240D0"/>
    <w:rsid w:val="00B2420E"/>
    <w:rsid w:val="00B24302"/>
    <w:rsid w:val="00B24509"/>
    <w:rsid w:val="00B24591"/>
    <w:rsid w:val="00B24707"/>
    <w:rsid w:val="00B24E9C"/>
    <w:rsid w:val="00B25B61"/>
    <w:rsid w:val="00B25FDB"/>
    <w:rsid w:val="00B26220"/>
    <w:rsid w:val="00B2655B"/>
    <w:rsid w:val="00B268B0"/>
    <w:rsid w:val="00B27C9A"/>
    <w:rsid w:val="00B27FDB"/>
    <w:rsid w:val="00B30B38"/>
    <w:rsid w:val="00B30B40"/>
    <w:rsid w:val="00B30B4A"/>
    <w:rsid w:val="00B317D2"/>
    <w:rsid w:val="00B31B08"/>
    <w:rsid w:val="00B31C1F"/>
    <w:rsid w:val="00B31CFE"/>
    <w:rsid w:val="00B32229"/>
    <w:rsid w:val="00B322EB"/>
    <w:rsid w:val="00B323ED"/>
    <w:rsid w:val="00B326CE"/>
    <w:rsid w:val="00B32B2F"/>
    <w:rsid w:val="00B32E1E"/>
    <w:rsid w:val="00B32F8F"/>
    <w:rsid w:val="00B3359D"/>
    <w:rsid w:val="00B33840"/>
    <w:rsid w:val="00B33C9A"/>
    <w:rsid w:val="00B33FF1"/>
    <w:rsid w:val="00B34827"/>
    <w:rsid w:val="00B34AD9"/>
    <w:rsid w:val="00B34D85"/>
    <w:rsid w:val="00B3506F"/>
    <w:rsid w:val="00B357F0"/>
    <w:rsid w:val="00B35A95"/>
    <w:rsid w:val="00B35DB4"/>
    <w:rsid w:val="00B366E6"/>
    <w:rsid w:val="00B368C2"/>
    <w:rsid w:val="00B36ABC"/>
    <w:rsid w:val="00B36B20"/>
    <w:rsid w:val="00B37562"/>
    <w:rsid w:val="00B375A3"/>
    <w:rsid w:val="00B375CA"/>
    <w:rsid w:val="00B376CD"/>
    <w:rsid w:val="00B37888"/>
    <w:rsid w:val="00B37CE8"/>
    <w:rsid w:val="00B4006A"/>
    <w:rsid w:val="00B40132"/>
    <w:rsid w:val="00B4026C"/>
    <w:rsid w:val="00B402F9"/>
    <w:rsid w:val="00B40382"/>
    <w:rsid w:val="00B40D78"/>
    <w:rsid w:val="00B40E17"/>
    <w:rsid w:val="00B40E93"/>
    <w:rsid w:val="00B41054"/>
    <w:rsid w:val="00B41E89"/>
    <w:rsid w:val="00B42275"/>
    <w:rsid w:val="00B424F9"/>
    <w:rsid w:val="00B427B0"/>
    <w:rsid w:val="00B434BD"/>
    <w:rsid w:val="00B4378E"/>
    <w:rsid w:val="00B437C1"/>
    <w:rsid w:val="00B44BE2"/>
    <w:rsid w:val="00B44E57"/>
    <w:rsid w:val="00B44F9A"/>
    <w:rsid w:val="00B450C4"/>
    <w:rsid w:val="00B45794"/>
    <w:rsid w:val="00B459EF"/>
    <w:rsid w:val="00B46421"/>
    <w:rsid w:val="00B46761"/>
    <w:rsid w:val="00B46A21"/>
    <w:rsid w:val="00B46D46"/>
    <w:rsid w:val="00B471B9"/>
    <w:rsid w:val="00B47335"/>
    <w:rsid w:val="00B4746F"/>
    <w:rsid w:val="00B474F8"/>
    <w:rsid w:val="00B47A8A"/>
    <w:rsid w:val="00B47EE9"/>
    <w:rsid w:val="00B50106"/>
    <w:rsid w:val="00B5043D"/>
    <w:rsid w:val="00B50583"/>
    <w:rsid w:val="00B50760"/>
    <w:rsid w:val="00B5083F"/>
    <w:rsid w:val="00B50BC5"/>
    <w:rsid w:val="00B50C10"/>
    <w:rsid w:val="00B50FF3"/>
    <w:rsid w:val="00B5148B"/>
    <w:rsid w:val="00B5155C"/>
    <w:rsid w:val="00B51613"/>
    <w:rsid w:val="00B520AE"/>
    <w:rsid w:val="00B52CA8"/>
    <w:rsid w:val="00B52DBD"/>
    <w:rsid w:val="00B52E06"/>
    <w:rsid w:val="00B52F6F"/>
    <w:rsid w:val="00B53083"/>
    <w:rsid w:val="00B535A2"/>
    <w:rsid w:val="00B53D03"/>
    <w:rsid w:val="00B540DE"/>
    <w:rsid w:val="00B5432C"/>
    <w:rsid w:val="00B54546"/>
    <w:rsid w:val="00B546AF"/>
    <w:rsid w:val="00B54925"/>
    <w:rsid w:val="00B54A8F"/>
    <w:rsid w:val="00B55885"/>
    <w:rsid w:val="00B55D21"/>
    <w:rsid w:val="00B55DAE"/>
    <w:rsid w:val="00B56015"/>
    <w:rsid w:val="00B564B7"/>
    <w:rsid w:val="00B568E2"/>
    <w:rsid w:val="00B56A2C"/>
    <w:rsid w:val="00B56AED"/>
    <w:rsid w:val="00B56B0E"/>
    <w:rsid w:val="00B56EF2"/>
    <w:rsid w:val="00B572EC"/>
    <w:rsid w:val="00B57865"/>
    <w:rsid w:val="00B579C5"/>
    <w:rsid w:val="00B57D93"/>
    <w:rsid w:val="00B61846"/>
    <w:rsid w:val="00B61BBD"/>
    <w:rsid w:val="00B61EB2"/>
    <w:rsid w:val="00B61FB4"/>
    <w:rsid w:val="00B61FCC"/>
    <w:rsid w:val="00B62525"/>
    <w:rsid w:val="00B62641"/>
    <w:rsid w:val="00B627DE"/>
    <w:rsid w:val="00B62DF0"/>
    <w:rsid w:val="00B62F56"/>
    <w:rsid w:val="00B63122"/>
    <w:rsid w:val="00B632B4"/>
    <w:rsid w:val="00B63DC6"/>
    <w:rsid w:val="00B63F43"/>
    <w:rsid w:val="00B644F5"/>
    <w:rsid w:val="00B64673"/>
    <w:rsid w:val="00B64713"/>
    <w:rsid w:val="00B64753"/>
    <w:rsid w:val="00B649B4"/>
    <w:rsid w:val="00B64A7B"/>
    <w:rsid w:val="00B64B9E"/>
    <w:rsid w:val="00B65192"/>
    <w:rsid w:val="00B652EF"/>
    <w:rsid w:val="00B65618"/>
    <w:rsid w:val="00B65915"/>
    <w:rsid w:val="00B65AE5"/>
    <w:rsid w:val="00B65FF4"/>
    <w:rsid w:val="00B66326"/>
    <w:rsid w:val="00B66F65"/>
    <w:rsid w:val="00B672F0"/>
    <w:rsid w:val="00B674AE"/>
    <w:rsid w:val="00B677FA"/>
    <w:rsid w:val="00B67D30"/>
    <w:rsid w:val="00B67D87"/>
    <w:rsid w:val="00B70176"/>
    <w:rsid w:val="00B70502"/>
    <w:rsid w:val="00B709A4"/>
    <w:rsid w:val="00B70C32"/>
    <w:rsid w:val="00B70CBC"/>
    <w:rsid w:val="00B70DA7"/>
    <w:rsid w:val="00B71347"/>
    <w:rsid w:val="00B713B3"/>
    <w:rsid w:val="00B716EB"/>
    <w:rsid w:val="00B718EF"/>
    <w:rsid w:val="00B7197B"/>
    <w:rsid w:val="00B7215F"/>
    <w:rsid w:val="00B7273C"/>
    <w:rsid w:val="00B727CE"/>
    <w:rsid w:val="00B72B28"/>
    <w:rsid w:val="00B72E10"/>
    <w:rsid w:val="00B73255"/>
    <w:rsid w:val="00B73510"/>
    <w:rsid w:val="00B73770"/>
    <w:rsid w:val="00B73E40"/>
    <w:rsid w:val="00B740AC"/>
    <w:rsid w:val="00B74F84"/>
    <w:rsid w:val="00B75007"/>
    <w:rsid w:val="00B750B5"/>
    <w:rsid w:val="00B75357"/>
    <w:rsid w:val="00B75799"/>
    <w:rsid w:val="00B75CCF"/>
    <w:rsid w:val="00B76008"/>
    <w:rsid w:val="00B760CF"/>
    <w:rsid w:val="00B76172"/>
    <w:rsid w:val="00B76B49"/>
    <w:rsid w:val="00B76C1D"/>
    <w:rsid w:val="00B76C60"/>
    <w:rsid w:val="00B77371"/>
    <w:rsid w:val="00B773C9"/>
    <w:rsid w:val="00B77B52"/>
    <w:rsid w:val="00B77CA6"/>
    <w:rsid w:val="00B803C5"/>
    <w:rsid w:val="00B803E3"/>
    <w:rsid w:val="00B80BC6"/>
    <w:rsid w:val="00B80D0D"/>
    <w:rsid w:val="00B80E3C"/>
    <w:rsid w:val="00B8195A"/>
    <w:rsid w:val="00B821F1"/>
    <w:rsid w:val="00B8291B"/>
    <w:rsid w:val="00B829B4"/>
    <w:rsid w:val="00B82A17"/>
    <w:rsid w:val="00B82B8A"/>
    <w:rsid w:val="00B82D51"/>
    <w:rsid w:val="00B82EB3"/>
    <w:rsid w:val="00B82FC0"/>
    <w:rsid w:val="00B82FFC"/>
    <w:rsid w:val="00B830BE"/>
    <w:rsid w:val="00B832B7"/>
    <w:rsid w:val="00B837BE"/>
    <w:rsid w:val="00B83AE4"/>
    <w:rsid w:val="00B83ECE"/>
    <w:rsid w:val="00B848DF"/>
    <w:rsid w:val="00B84E75"/>
    <w:rsid w:val="00B856E0"/>
    <w:rsid w:val="00B85F6C"/>
    <w:rsid w:val="00B8609A"/>
    <w:rsid w:val="00B867C7"/>
    <w:rsid w:val="00B86801"/>
    <w:rsid w:val="00B86E00"/>
    <w:rsid w:val="00B870E5"/>
    <w:rsid w:val="00B873B6"/>
    <w:rsid w:val="00B879AD"/>
    <w:rsid w:val="00B87F85"/>
    <w:rsid w:val="00B900AB"/>
    <w:rsid w:val="00B90829"/>
    <w:rsid w:val="00B912A9"/>
    <w:rsid w:val="00B92720"/>
    <w:rsid w:val="00B9291D"/>
    <w:rsid w:val="00B92A03"/>
    <w:rsid w:val="00B92CDF"/>
    <w:rsid w:val="00B936A5"/>
    <w:rsid w:val="00B93BEA"/>
    <w:rsid w:val="00B93DA3"/>
    <w:rsid w:val="00B94250"/>
    <w:rsid w:val="00B94342"/>
    <w:rsid w:val="00B947CC"/>
    <w:rsid w:val="00B94F5F"/>
    <w:rsid w:val="00B95E92"/>
    <w:rsid w:val="00B95EF6"/>
    <w:rsid w:val="00B9600E"/>
    <w:rsid w:val="00B96089"/>
    <w:rsid w:val="00B96111"/>
    <w:rsid w:val="00B96651"/>
    <w:rsid w:val="00B96A50"/>
    <w:rsid w:val="00B96C6D"/>
    <w:rsid w:val="00B97023"/>
    <w:rsid w:val="00B97276"/>
    <w:rsid w:val="00B9727E"/>
    <w:rsid w:val="00B97589"/>
    <w:rsid w:val="00B977AA"/>
    <w:rsid w:val="00B977D5"/>
    <w:rsid w:val="00B97DA1"/>
    <w:rsid w:val="00BA08B2"/>
    <w:rsid w:val="00BA0B4A"/>
    <w:rsid w:val="00BA1202"/>
    <w:rsid w:val="00BA12DA"/>
    <w:rsid w:val="00BA1447"/>
    <w:rsid w:val="00BA1D04"/>
    <w:rsid w:val="00BA2331"/>
    <w:rsid w:val="00BA2459"/>
    <w:rsid w:val="00BA3059"/>
    <w:rsid w:val="00BA332C"/>
    <w:rsid w:val="00BA3480"/>
    <w:rsid w:val="00BA50E0"/>
    <w:rsid w:val="00BA514E"/>
    <w:rsid w:val="00BA5162"/>
    <w:rsid w:val="00BA5222"/>
    <w:rsid w:val="00BA5453"/>
    <w:rsid w:val="00BA5A9A"/>
    <w:rsid w:val="00BA5EF5"/>
    <w:rsid w:val="00BA5EF8"/>
    <w:rsid w:val="00BA5FE2"/>
    <w:rsid w:val="00BA6333"/>
    <w:rsid w:val="00BA6D3A"/>
    <w:rsid w:val="00BA6DA7"/>
    <w:rsid w:val="00BA711C"/>
    <w:rsid w:val="00BA745A"/>
    <w:rsid w:val="00BA7623"/>
    <w:rsid w:val="00BA7633"/>
    <w:rsid w:val="00BA7676"/>
    <w:rsid w:val="00BA7B46"/>
    <w:rsid w:val="00BA7F3F"/>
    <w:rsid w:val="00BB03AA"/>
    <w:rsid w:val="00BB0F22"/>
    <w:rsid w:val="00BB0F5B"/>
    <w:rsid w:val="00BB1550"/>
    <w:rsid w:val="00BB165E"/>
    <w:rsid w:val="00BB1B21"/>
    <w:rsid w:val="00BB1B29"/>
    <w:rsid w:val="00BB1F36"/>
    <w:rsid w:val="00BB1F55"/>
    <w:rsid w:val="00BB236F"/>
    <w:rsid w:val="00BB279F"/>
    <w:rsid w:val="00BB27B1"/>
    <w:rsid w:val="00BB2974"/>
    <w:rsid w:val="00BB2B80"/>
    <w:rsid w:val="00BB30C4"/>
    <w:rsid w:val="00BB30FF"/>
    <w:rsid w:val="00BB3D02"/>
    <w:rsid w:val="00BB3DB3"/>
    <w:rsid w:val="00BB4078"/>
    <w:rsid w:val="00BB48A1"/>
    <w:rsid w:val="00BB48EC"/>
    <w:rsid w:val="00BB512F"/>
    <w:rsid w:val="00BB5975"/>
    <w:rsid w:val="00BB5CAC"/>
    <w:rsid w:val="00BB611C"/>
    <w:rsid w:val="00BB620A"/>
    <w:rsid w:val="00BB6342"/>
    <w:rsid w:val="00BB71BD"/>
    <w:rsid w:val="00BB71D7"/>
    <w:rsid w:val="00BB7687"/>
    <w:rsid w:val="00BB7712"/>
    <w:rsid w:val="00BB790F"/>
    <w:rsid w:val="00BB793A"/>
    <w:rsid w:val="00BB7B15"/>
    <w:rsid w:val="00BB7DC4"/>
    <w:rsid w:val="00BB7EFA"/>
    <w:rsid w:val="00BC05D7"/>
    <w:rsid w:val="00BC0AD0"/>
    <w:rsid w:val="00BC0D33"/>
    <w:rsid w:val="00BC181D"/>
    <w:rsid w:val="00BC1868"/>
    <w:rsid w:val="00BC2307"/>
    <w:rsid w:val="00BC2370"/>
    <w:rsid w:val="00BC2930"/>
    <w:rsid w:val="00BC2CA2"/>
    <w:rsid w:val="00BC2F7B"/>
    <w:rsid w:val="00BC2F8F"/>
    <w:rsid w:val="00BC31F7"/>
    <w:rsid w:val="00BC3567"/>
    <w:rsid w:val="00BC3BAA"/>
    <w:rsid w:val="00BC41D2"/>
    <w:rsid w:val="00BC4E48"/>
    <w:rsid w:val="00BC4EC8"/>
    <w:rsid w:val="00BC585C"/>
    <w:rsid w:val="00BC59CA"/>
    <w:rsid w:val="00BC5AE3"/>
    <w:rsid w:val="00BC5E7C"/>
    <w:rsid w:val="00BC5FBC"/>
    <w:rsid w:val="00BC6590"/>
    <w:rsid w:val="00BC68B6"/>
    <w:rsid w:val="00BC7137"/>
    <w:rsid w:val="00BC73B6"/>
    <w:rsid w:val="00BC75ED"/>
    <w:rsid w:val="00BC7E9A"/>
    <w:rsid w:val="00BD098C"/>
    <w:rsid w:val="00BD0A37"/>
    <w:rsid w:val="00BD0C0E"/>
    <w:rsid w:val="00BD0D6A"/>
    <w:rsid w:val="00BD18C9"/>
    <w:rsid w:val="00BD1BEB"/>
    <w:rsid w:val="00BD2781"/>
    <w:rsid w:val="00BD29D3"/>
    <w:rsid w:val="00BD2DD8"/>
    <w:rsid w:val="00BD2E8C"/>
    <w:rsid w:val="00BD3153"/>
    <w:rsid w:val="00BD3972"/>
    <w:rsid w:val="00BD4989"/>
    <w:rsid w:val="00BD4BBC"/>
    <w:rsid w:val="00BD4DB4"/>
    <w:rsid w:val="00BD4ECC"/>
    <w:rsid w:val="00BD5305"/>
    <w:rsid w:val="00BD5338"/>
    <w:rsid w:val="00BD5532"/>
    <w:rsid w:val="00BD568E"/>
    <w:rsid w:val="00BD5F24"/>
    <w:rsid w:val="00BD64E9"/>
    <w:rsid w:val="00BD6A1D"/>
    <w:rsid w:val="00BD6B2D"/>
    <w:rsid w:val="00BD7699"/>
    <w:rsid w:val="00BD7E81"/>
    <w:rsid w:val="00BE01B0"/>
    <w:rsid w:val="00BE0F4C"/>
    <w:rsid w:val="00BE113E"/>
    <w:rsid w:val="00BE1742"/>
    <w:rsid w:val="00BE1BE0"/>
    <w:rsid w:val="00BE1CEE"/>
    <w:rsid w:val="00BE2014"/>
    <w:rsid w:val="00BE20B7"/>
    <w:rsid w:val="00BE3ABA"/>
    <w:rsid w:val="00BE3F3D"/>
    <w:rsid w:val="00BE3F62"/>
    <w:rsid w:val="00BE3F8F"/>
    <w:rsid w:val="00BE41F8"/>
    <w:rsid w:val="00BE454B"/>
    <w:rsid w:val="00BE4BDA"/>
    <w:rsid w:val="00BE4CE0"/>
    <w:rsid w:val="00BE4EE7"/>
    <w:rsid w:val="00BE577C"/>
    <w:rsid w:val="00BE5A82"/>
    <w:rsid w:val="00BE5E83"/>
    <w:rsid w:val="00BE61F5"/>
    <w:rsid w:val="00BE6327"/>
    <w:rsid w:val="00BE639C"/>
    <w:rsid w:val="00BE663E"/>
    <w:rsid w:val="00BE674D"/>
    <w:rsid w:val="00BE6B21"/>
    <w:rsid w:val="00BE72EC"/>
    <w:rsid w:val="00BE77EF"/>
    <w:rsid w:val="00BE7BC1"/>
    <w:rsid w:val="00BF0406"/>
    <w:rsid w:val="00BF0ED6"/>
    <w:rsid w:val="00BF11CA"/>
    <w:rsid w:val="00BF1578"/>
    <w:rsid w:val="00BF1AC6"/>
    <w:rsid w:val="00BF1E6E"/>
    <w:rsid w:val="00BF2032"/>
    <w:rsid w:val="00BF22D0"/>
    <w:rsid w:val="00BF22FB"/>
    <w:rsid w:val="00BF25E5"/>
    <w:rsid w:val="00BF2956"/>
    <w:rsid w:val="00BF2B5E"/>
    <w:rsid w:val="00BF2DC0"/>
    <w:rsid w:val="00BF3693"/>
    <w:rsid w:val="00BF3B3D"/>
    <w:rsid w:val="00BF3FE6"/>
    <w:rsid w:val="00BF41D4"/>
    <w:rsid w:val="00BF460F"/>
    <w:rsid w:val="00BF4712"/>
    <w:rsid w:val="00BF4A90"/>
    <w:rsid w:val="00BF4B0E"/>
    <w:rsid w:val="00BF53B5"/>
    <w:rsid w:val="00BF5455"/>
    <w:rsid w:val="00BF5C3B"/>
    <w:rsid w:val="00BF6513"/>
    <w:rsid w:val="00BF6555"/>
    <w:rsid w:val="00BF6633"/>
    <w:rsid w:val="00BF66D7"/>
    <w:rsid w:val="00BF6BEF"/>
    <w:rsid w:val="00BF6E44"/>
    <w:rsid w:val="00BF76BD"/>
    <w:rsid w:val="00BF78EE"/>
    <w:rsid w:val="00BF7B59"/>
    <w:rsid w:val="00BF7F74"/>
    <w:rsid w:val="00BF7FC8"/>
    <w:rsid w:val="00C003DE"/>
    <w:rsid w:val="00C00E72"/>
    <w:rsid w:val="00C0195D"/>
    <w:rsid w:val="00C01ED6"/>
    <w:rsid w:val="00C02694"/>
    <w:rsid w:val="00C02794"/>
    <w:rsid w:val="00C027B5"/>
    <w:rsid w:val="00C028FC"/>
    <w:rsid w:val="00C02CE6"/>
    <w:rsid w:val="00C032BA"/>
    <w:rsid w:val="00C04251"/>
    <w:rsid w:val="00C056AA"/>
    <w:rsid w:val="00C05B5F"/>
    <w:rsid w:val="00C05C0F"/>
    <w:rsid w:val="00C05F77"/>
    <w:rsid w:val="00C06827"/>
    <w:rsid w:val="00C06998"/>
    <w:rsid w:val="00C06F67"/>
    <w:rsid w:val="00C071E7"/>
    <w:rsid w:val="00C07615"/>
    <w:rsid w:val="00C07F0E"/>
    <w:rsid w:val="00C1006A"/>
    <w:rsid w:val="00C102B6"/>
    <w:rsid w:val="00C1164E"/>
    <w:rsid w:val="00C1201F"/>
    <w:rsid w:val="00C12187"/>
    <w:rsid w:val="00C12913"/>
    <w:rsid w:val="00C12A3D"/>
    <w:rsid w:val="00C12B4D"/>
    <w:rsid w:val="00C13A29"/>
    <w:rsid w:val="00C14289"/>
    <w:rsid w:val="00C144F5"/>
    <w:rsid w:val="00C1463F"/>
    <w:rsid w:val="00C14E22"/>
    <w:rsid w:val="00C14EE5"/>
    <w:rsid w:val="00C14F19"/>
    <w:rsid w:val="00C14F98"/>
    <w:rsid w:val="00C15321"/>
    <w:rsid w:val="00C156BF"/>
    <w:rsid w:val="00C160B6"/>
    <w:rsid w:val="00C1636B"/>
    <w:rsid w:val="00C166D0"/>
    <w:rsid w:val="00C169FD"/>
    <w:rsid w:val="00C17157"/>
    <w:rsid w:val="00C171BA"/>
    <w:rsid w:val="00C17553"/>
    <w:rsid w:val="00C178C6"/>
    <w:rsid w:val="00C17B16"/>
    <w:rsid w:val="00C20924"/>
    <w:rsid w:val="00C20EED"/>
    <w:rsid w:val="00C20F59"/>
    <w:rsid w:val="00C20FB8"/>
    <w:rsid w:val="00C21C17"/>
    <w:rsid w:val="00C2237B"/>
    <w:rsid w:val="00C223FE"/>
    <w:rsid w:val="00C226A5"/>
    <w:rsid w:val="00C22985"/>
    <w:rsid w:val="00C22ADA"/>
    <w:rsid w:val="00C2349C"/>
    <w:rsid w:val="00C23CB7"/>
    <w:rsid w:val="00C23FE1"/>
    <w:rsid w:val="00C24911"/>
    <w:rsid w:val="00C24D1A"/>
    <w:rsid w:val="00C24D5E"/>
    <w:rsid w:val="00C254A3"/>
    <w:rsid w:val="00C25B31"/>
    <w:rsid w:val="00C25C0A"/>
    <w:rsid w:val="00C25CC4"/>
    <w:rsid w:val="00C25D5F"/>
    <w:rsid w:val="00C25DEA"/>
    <w:rsid w:val="00C26291"/>
    <w:rsid w:val="00C26762"/>
    <w:rsid w:val="00C26C6A"/>
    <w:rsid w:val="00C30204"/>
    <w:rsid w:val="00C302C4"/>
    <w:rsid w:val="00C305E7"/>
    <w:rsid w:val="00C30AB5"/>
    <w:rsid w:val="00C3133F"/>
    <w:rsid w:val="00C3289A"/>
    <w:rsid w:val="00C328C6"/>
    <w:rsid w:val="00C32A7C"/>
    <w:rsid w:val="00C33633"/>
    <w:rsid w:val="00C3426A"/>
    <w:rsid w:val="00C346EB"/>
    <w:rsid w:val="00C3551E"/>
    <w:rsid w:val="00C3585D"/>
    <w:rsid w:val="00C35CE3"/>
    <w:rsid w:val="00C35D98"/>
    <w:rsid w:val="00C36A1A"/>
    <w:rsid w:val="00C36CE5"/>
    <w:rsid w:val="00C36CF7"/>
    <w:rsid w:val="00C36FAE"/>
    <w:rsid w:val="00C37B89"/>
    <w:rsid w:val="00C40979"/>
    <w:rsid w:val="00C40A76"/>
    <w:rsid w:val="00C40C11"/>
    <w:rsid w:val="00C41083"/>
    <w:rsid w:val="00C4130B"/>
    <w:rsid w:val="00C41529"/>
    <w:rsid w:val="00C415DD"/>
    <w:rsid w:val="00C41ECF"/>
    <w:rsid w:val="00C4212B"/>
    <w:rsid w:val="00C42146"/>
    <w:rsid w:val="00C42667"/>
    <w:rsid w:val="00C429C8"/>
    <w:rsid w:val="00C429CA"/>
    <w:rsid w:val="00C43022"/>
    <w:rsid w:val="00C43398"/>
    <w:rsid w:val="00C43465"/>
    <w:rsid w:val="00C438E0"/>
    <w:rsid w:val="00C441E8"/>
    <w:rsid w:val="00C4495E"/>
    <w:rsid w:val="00C44D68"/>
    <w:rsid w:val="00C44DB6"/>
    <w:rsid w:val="00C45081"/>
    <w:rsid w:val="00C45A35"/>
    <w:rsid w:val="00C45AAD"/>
    <w:rsid w:val="00C46182"/>
    <w:rsid w:val="00C46268"/>
    <w:rsid w:val="00C46516"/>
    <w:rsid w:val="00C4686C"/>
    <w:rsid w:val="00C46AEF"/>
    <w:rsid w:val="00C46D13"/>
    <w:rsid w:val="00C47123"/>
    <w:rsid w:val="00C471DE"/>
    <w:rsid w:val="00C476DA"/>
    <w:rsid w:val="00C4786D"/>
    <w:rsid w:val="00C47ED4"/>
    <w:rsid w:val="00C50405"/>
    <w:rsid w:val="00C507D9"/>
    <w:rsid w:val="00C50D98"/>
    <w:rsid w:val="00C50EF4"/>
    <w:rsid w:val="00C5106F"/>
    <w:rsid w:val="00C51195"/>
    <w:rsid w:val="00C51687"/>
    <w:rsid w:val="00C52886"/>
    <w:rsid w:val="00C52905"/>
    <w:rsid w:val="00C52F6E"/>
    <w:rsid w:val="00C53186"/>
    <w:rsid w:val="00C536A3"/>
    <w:rsid w:val="00C53ADF"/>
    <w:rsid w:val="00C540C0"/>
    <w:rsid w:val="00C54320"/>
    <w:rsid w:val="00C548D0"/>
    <w:rsid w:val="00C54B0B"/>
    <w:rsid w:val="00C54EB3"/>
    <w:rsid w:val="00C552F6"/>
    <w:rsid w:val="00C554BF"/>
    <w:rsid w:val="00C5566D"/>
    <w:rsid w:val="00C55A7E"/>
    <w:rsid w:val="00C55E1F"/>
    <w:rsid w:val="00C5602E"/>
    <w:rsid w:val="00C56040"/>
    <w:rsid w:val="00C56523"/>
    <w:rsid w:val="00C5687C"/>
    <w:rsid w:val="00C56DAA"/>
    <w:rsid w:val="00C56FCB"/>
    <w:rsid w:val="00C57134"/>
    <w:rsid w:val="00C57237"/>
    <w:rsid w:val="00C57497"/>
    <w:rsid w:val="00C57915"/>
    <w:rsid w:val="00C57BA6"/>
    <w:rsid w:val="00C57EE1"/>
    <w:rsid w:val="00C57FA8"/>
    <w:rsid w:val="00C60237"/>
    <w:rsid w:val="00C602ED"/>
    <w:rsid w:val="00C605A3"/>
    <w:rsid w:val="00C60660"/>
    <w:rsid w:val="00C60C7E"/>
    <w:rsid w:val="00C60FB5"/>
    <w:rsid w:val="00C614FF"/>
    <w:rsid w:val="00C61529"/>
    <w:rsid w:val="00C616B1"/>
    <w:rsid w:val="00C6189E"/>
    <w:rsid w:val="00C6216A"/>
    <w:rsid w:val="00C6288E"/>
    <w:rsid w:val="00C638E2"/>
    <w:rsid w:val="00C63A75"/>
    <w:rsid w:val="00C643DC"/>
    <w:rsid w:val="00C6463E"/>
    <w:rsid w:val="00C64808"/>
    <w:rsid w:val="00C64AC7"/>
    <w:rsid w:val="00C651C7"/>
    <w:rsid w:val="00C65304"/>
    <w:rsid w:val="00C655E3"/>
    <w:rsid w:val="00C665F4"/>
    <w:rsid w:val="00C66A0F"/>
    <w:rsid w:val="00C67623"/>
    <w:rsid w:val="00C67803"/>
    <w:rsid w:val="00C67826"/>
    <w:rsid w:val="00C678F3"/>
    <w:rsid w:val="00C67947"/>
    <w:rsid w:val="00C67DC2"/>
    <w:rsid w:val="00C703D6"/>
    <w:rsid w:val="00C70CAE"/>
    <w:rsid w:val="00C70DEB"/>
    <w:rsid w:val="00C712BD"/>
    <w:rsid w:val="00C71550"/>
    <w:rsid w:val="00C717F9"/>
    <w:rsid w:val="00C71971"/>
    <w:rsid w:val="00C71C92"/>
    <w:rsid w:val="00C71C9B"/>
    <w:rsid w:val="00C71EBA"/>
    <w:rsid w:val="00C730D2"/>
    <w:rsid w:val="00C738C0"/>
    <w:rsid w:val="00C73DEA"/>
    <w:rsid w:val="00C74202"/>
    <w:rsid w:val="00C742DD"/>
    <w:rsid w:val="00C74804"/>
    <w:rsid w:val="00C752B3"/>
    <w:rsid w:val="00C757E7"/>
    <w:rsid w:val="00C7596A"/>
    <w:rsid w:val="00C75E22"/>
    <w:rsid w:val="00C75EE8"/>
    <w:rsid w:val="00C76356"/>
    <w:rsid w:val="00C76C82"/>
    <w:rsid w:val="00C76CD5"/>
    <w:rsid w:val="00C76F9B"/>
    <w:rsid w:val="00C77478"/>
    <w:rsid w:val="00C77626"/>
    <w:rsid w:val="00C77A3B"/>
    <w:rsid w:val="00C77B38"/>
    <w:rsid w:val="00C80495"/>
    <w:rsid w:val="00C80516"/>
    <w:rsid w:val="00C8070D"/>
    <w:rsid w:val="00C80833"/>
    <w:rsid w:val="00C809DE"/>
    <w:rsid w:val="00C80D7B"/>
    <w:rsid w:val="00C80E92"/>
    <w:rsid w:val="00C81007"/>
    <w:rsid w:val="00C8123D"/>
    <w:rsid w:val="00C81C85"/>
    <w:rsid w:val="00C81FBD"/>
    <w:rsid w:val="00C82731"/>
    <w:rsid w:val="00C829CE"/>
    <w:rsid w:val="00C82A75"/>
    <w:rsid w:val="00C82A84"/>
    <w:rsid w:val="00C82EC3"/>
    <w:rsid w:val="00C83091"/>
    <w:rsid w:val="00C83445"/>
    <w:rsid w:val="00C838D8"/>
    <w:rsid w:val="00C83BD8"/>
    <w:rsid w:val="00C83CAA"/>
    <w:rsid w:val="00C83E7C"/>
    <w:rsid w:val="00C847D3"/>
    <w:rsid w:val="00C8490A"/>
    <w:rsid w:val="00C8494B"/>
    <w:rsid w:val="00C84E0A"/>
    <w:rsid w:val="00C84F6F"/>
    <w:rsid w:val="00C8505E"/>
    <w:rsid w:val="00C856BA"/>
    <w:rsid w:val="00C85E8A"/>
    <w:rsid w:val="00C864C5"/>
    <w:rsid w:val="00C86BC3"/>
    <w:rsid w:val="00C86D3B"/>
    <w:rsid w:val="00C871EE"/>
    <w:rsid w:val="00C8780D"/>
    <w:rsid w:val="00C87C0C"/>
    <w:rsid w:val="00C87C4F"/>
    <w:rsid w:val="00C87E2F"/>
    <w:rsid w:val="00C902BB"/>
    <w:rsid w:val="00C9061C"/>
    <w:rsid w:val="00C9069B"/>
    <w:rsid w:val="00C90A05"/>
    <w:rsid w:val="00C90C6E"/>
    <w:rsid w:val="00C90FE6"/>
    <w:rsid w:val="00C91BC4"/>
    <w:rsid w:val="00C9222D"/>
    <w:rsid w:val="00C92714"/>
    <w:rsid w:val="00C92766"/>
    <w:rsid w:val="00C92971"/>
    <w:rsid w:val="00C9299C"/>
    <w:rsid w:val="00C93249"/>
    <w:rsid w:val="00C9336C"/>
    <w:rsid w:val="00C9383D"/>
    <w:rsid w:val="00C93AD0"/>
    <w:rsid w:val="00C93BE9"/>
    <w:rsid w:val="00C9496E"/>
    <w:rsid w:val="00C952CC"/>
    <w:rsid w:val="00C95CAA"/>
    <w:rsid w:val="00C95D82"/>
    <w:rsid w:val="00C95DAE"/>
    <w:rsid w:val="00C9603B"/>
    <w:rsid w:val="00C963A8"/>
    <w:rsid w:val="00C9655F"/>
    <w:rsid w:val="00C9675E"/>
    <w:rsid w:val="00C96D90"/>
    <w:rsid w:val="00C9749D"/>
    <w:rsid w:val="00C97573"/>
    <w:rsid w:val="00C976CE"/>
    <w:rsid w:val="00C97AB2"/>
    <w:rsid w:val="00CA0171"/>
    <w:rsid w:val="00CA0433"/>
    <w:rsid w:val="00CA0764"/>
    <w:rsid w:val="00CA0C54"/>
    <w:rsid w:val="00CA0E2F"/>
    <w:rsid w:val="00CA10F3"/>
    <w:rsid w:val="00CA11F8"/>
    <w:rsid w:val="00CA178F"/>
    <w:rsid w:val="00CA1F57"/>
    <w:rsid w:val="00CA2973"/>
    <w:rsid w:val="00CA2BCC"/>
    <w:rsid w:val="00CA2D25"/>
    <w:rsid w:val="00CA2D58"/>
    <w:rsid w:val="00CA315F"/>
    <w:rsid w:val="00CA327B"/>
    <w:rsid w:val="00CA3B1D"/>
    <w:rsid w:val="00CA3E9F"/>
    <w:rsid w:val="00CA3FFC"/>
    <w:rsid w:val="00CA41D4"/>
    <w:rsid w:val="00CA438C"/>
    <w:rsid w:val="00CA4AC6"/>
    <w:rsid w:val="00CA4C7E"/>
    <w:rsid w:val="00CA4ED6"/>
    <w:rsid w:val="00CA51A4"/>
    <w:rsid w:val="00CA52EB"/>
    <w:rsid w:val="00CA53E9"/>
    <w:rsid w:val="00CA592B"/>
    <w:rsid w:val="00CA5CBC"/>
    <w:rsid w:val="00CA5D22"/>
    <w:rsid w:val="00CA64E5"/>
    <w:rsid w:val="00CA650D"/>
    <w:rsid w:val="00CA65CB"/>
    <w:rsid w:val="00CA68B9"/>
    <w:rsid w:val="00CA6BE8"/>
    <w:rsid w:val="00CA6C91"/>
    <w:rsid w:val="00CA6F10"/>
    <w:rsid w:val="00CA7365"/>
    <w:rsid w:val="00CA7410"/>
    <w:rsid w:val="00CA7AF7"/>
    <w:rsid w:val="00CA7C45"/>
    <w:rsid w:val="00CA7F51"/>
    <w:rsid w:val="00CB01BF"/>
    <w:rsid w:val="00CB0EF3"/>
    <w:rsid w:val="00CB0FAE"/>
    <w:rsid w:val="00CB136E"/>
    <w:rsid w:val="00CB18C2"/>
    <w:rsid w:val="00CB1C89"/>
    <w:rsid w:val="00CB2134"/>
    <w:rsid w:val="00CB2E4B"/>
    <w:rsid w:val="00CB3096"/>
    <w:rsid w:val="00CB3545"/>
    <w:rsid w:val="00CB3A2D"/>
    <w:rsid w:val="00CB3CBD"/>
    <w:rsid w:val="00CB3E09"/>
    <w:rsid w:val="00CB44EC"/>
    <w:rsid w:val="00CB46A2"/>
    <w:rsid w:val="00CB47B2"/>
    <w:rsid w:val="00CB4A32"/>
    <w:rsid w:val="00CB4C9A"/>
    <w:rsid w:val="00CB4CD9"/>
    <w:rsid w:val="00CB5599"/>
    <w:rsid w:val="00CB5B71"/>
    <w:rsid w:val="00CB5EC3"/>
    <w:rsid w:val="00CB6113"/>
    <w:rsid w:val="00CB61C7"/>
    <w:rsid w:val="00CB67FD"/>
    <w:rsid w:val="00CB6EF2"/>
    <w:rsid w:val="00CB7C8E"/>
    <w:rsid w:val="00CB7F7C"/>
    <w:rsid w:val="00CB7F84"/>
    <w:rsid w:val="00CC009F"/>
    <w:rsid w:val="00CC0811"/>
    <w:rsid w:val="00CC0935"/>
    <w:rsid w:val="00CC0A79"/>
    <w:rsid w:val="00CC0D1A"/>
    <w:rsid w:val="00CC0D3C"/>
    <w:rsid w:val="00CC11EA"/>
    <w:rsid w:val="00CC1717"/>
    <w:rsid w:val="00CC1C3F"/>
    <w:rsid w:val="00CC1DBE"/>
    <w:rsid w:val="00CC1F0E"/>
    <w:rsid w:val="00CC371E"/>
    <w:rsid w:val="00CC3734"/>
    <w:rsid w:val="00CC3782"/>
    <w:rsid w:val="00CC3E94"/>
    <w:rsid w:val="00CC43B9"/>
    <w:rsid w:val="00CC48AE"/>
    <w:rsid w:val="00CC4996"/>
    <w:rsid w:val="00CC5167"/>
    <w:rsid w:val="00CC527F"/>
    <w:rsid w:val="00CC55CC"/>
    <w:rsid w:val="00CC667C"/>
    <w:rsid w:val="00CC6A61"/>
    <w:rsid w:val="00CC6BEC"/>
    <w:rsid w:val="00CC6C60"/>
    <w:rsid w:val="00CC6EE4"/>
    <w:rsid w:val="00CC7B78"/>
    <w:rsid w:val="00CC7C50"/>
    <w:rsid w:val="00CC7FE6"/>
    <w:rsid w:val="00CD0640"/>
    <w:rsid w:val="00CD0A3F"/>
    <w:rsid w:val="00CD0F83"/>
    <w:rsid w:val="00CD1218"/>
    <w:rsid w:val="00CD17B7"/>
    <w:rsid w:val="00CD2074"/>
    <w:rsid w:val="00CD229C"/>
    <w:rsid w:val="00CD2B63"/>
    <w:rsid w:val="00CD2C3A"/>
    <w:rsid w:val="00CD2C3B"/>
    <w:rsid w:val="00CD3760"/>
    <w:rsid w:val="00CD3ABB"/>
    <w:rsid w:val="00CD3B9E"/>
    <w:rsid w:val="00CD4865"/>
    <w:rsid w:val="00CD4C8A"/>
    <w:rsid w:val="00CD514E"/>
    <w:rsid w:val="00CD557C"/>
    <w:rsid w:val="00CD5726"/>
    <w:rsid w:val="00CD5F6F"/>
    <w:rsid w:val="00CD63D5"/>
    <w:rsid w:val="00CD65B3"/>
    <w:rsid w:val="00CD6688"/>
    <w:rsid w:val="00CD6C8B"/>
    <w:rsid w:val="00CD71CE"/>
    <w:rsid w:val="00CE0007"/>
    <w:rsid w:val="00CE0190"/>
    <w:rsid w:val="00CE0AF1"/>
    <w:rsid w:val="00CE0AF6"/>
    <w:rsid w:val="00CE0D0B"/>
    <w:rsid w:val="00CE0F40"/>
    <w:rsid w:val="00CE1200"/>
    <w:rsid w:val="00CE1372"/>
    <w:rsid w:val="00CE1400"/>
    <w:rsid w:val="00CE193E"/>
    <w:rsid w:val="00CE1BED"/>
    <w:rsid w:val="00CE1EAE"/>
    <w:rsid w:val="00CE20DC"/>
    <w:rsid w:val="00CE294A"/>
    <w:rsid w:val="00CE2E5D"/>
    <w:rsid w:val="00CE2E71"/>
    <w:rsid w:val="00CE2F44"/>
    <w:rsid w:val="00CE3190"/>
    <w:rsid w:val="00CE37EE"/>
    <w:rsid w:val="00CE3E02"/>
    <w:rsid w:val="00CE4300"/>
    <w:rsid w:val="00CE439E"/>
    <w:rsid w:val="00CE4BB0"/>
    <w:rsid w:val="00CE4BCD"/>
    <w:rsid w:val="00CE4C4D"/>
    <w:rsid w:val="00CE4DF4"/>
    <w:rsid w:val="00CE517B"/>
    <w:rsid w:val="00CE53E4"/>
    <w:rsid w:val="00CE594C"/>
    <w:rsid w:val="00CE5AE5"/>
    <w:rsid w:val="00CE61E0"/>
    <w:rsid w:val="00CE620E"/>
    <w:rsid w:val="00CE6C72"/>
    <w:rsid w:val="00CE7128"/>
    <w:rsid w:val="00CE7305"/>
    <w:rsid w:val="00CE734A"/>
    <w:rsid w:val="00CE7CC9"/>
    <w:rsid w:val="00CF02CD"/>
    <w:rsid w:val="00CF0EF5"/>
    <w:rsid w:val="00CF0F39"/>
    <w:rsid w:val="00CF0FCC"/>
    <w:rsid w:val="00CF1057"/>
    <w:rsid w:val="00CF1631"/>
    <w:rsid w:val="00CF1753"/>
    <w:rsid w:val="00CF25BB"/>
    <w:rsid w:val="00CF29FB"/>
    <w:rsid w:val="00CF36E5"/>
    <w:rsid w:val="00CF39BB"/>
    <w:rsid w:val="00CF408F"/>
    <w:rsid w:val="00CF4404"/>
    <w:rsid w:val="00CF481D"/>
    <w:rsid w:val="00CF4A02"/>
    <w:rsid w:val="00CF4E06"/>
    <w:rsid w:val="00CF4F79"/>
    <w:rsid w:val="00CF51C9"/>
    <w:rsid w:val="00CF5BA8"/>
    <w:rsid w:val="00CF5E6F"/>
    <w:rsid w:val="00CF5F9E"/>
    <w:rsid w:val="00CF618C"/>
    <w:rsid w:val="00CF64C3"/>
    <w:rsid w:val="00CF6840"/>
    <w:rsid w:val="00CF6EC3"/>
    <w:rsid w:val="00CF7143"/>
    <w:rsid w:val="00CF7D85"/>
    <w:rsid w:val="00D00311"/>
    <w:rsid w:val="00D00BFA"/>
    <w:rsid w:val="00D00EAD"/>
    <w:rsid w:val="00D00F16"/>
    <w:rsid w:val="00D01674"/>
    <w:rsid w:val="00D01E4F"/>
    <w:rsid w:val="00D021DE"/>
    <w:rsid w:val="00D02499"/>
    <w:rsid w:val="00D02CC9"/>
    <w:rsid w:val="00D0306E"/>
    <w:rsid w:val="00D03334"/>
    <w:rsid w:val="00D0461E"/>
    <w:rsid w:val="00D04CE6"/>
    <w:rsid w:val="00D04CFD"/>
    <w:rsid w:val="00D04EC7"/>
    <w:rsid w:val="00D05309"/>
    <w:rsid w:val="00D0544C"/>
    <w:rsid w:val="00D060CB"/>
    <w:rsid w:val="00D061D0"/>
    <w:rsid w:val="00D062D2"/>
    <w:rsid w:val="00D06F33"/>
    <w:rsid w:val="00D07263"/>
    <w:rsid w:val="00D1093A"/>
    <w:rsid w:val="00D10B2A"/>
    <w:rsid w:val="00D10C0A"/>
    <w:rsid w:val="00D10E9B"/>
    <w:rsid w:val="00D117B9"/>
    <w:rsid w:val="00D118B0"/>
    <w:rsid w:val="00D11BD9"/>
    <w:rsid w:val="00D11E23"/>
    <w:rsid w:val="00D12127"/>
    <w:rsid w:val="00D121C3"/>
    <w:rsid w:val="00D125E3"/>
    <w:rsid w:val="00D125FE"/>
    <w:rsid w:val="00D12706"/>
    <w:rsid w:val="00D12ADF"/>
    <w:rsid w:val="00D137F3"/>
    <w:rsid w:val="00D13B24"/>
    <w:rsid w:val="00D13CFE"/>
    <w:rsid w:val="00D13F0A"/>
    <w:rsid w:val="00D1445A"/>
    <w:rsid w:val="00D146E4"/>
    <w:rsid w:val="00D14F41"/>
    <w:rsid w:val="00D14F63"/>
    <w:rsid w:val="00D152AC"/>
    <w:rsid w:val="00D155AF"/>
    <w:rsid w:val="00D15BA3"/>
    <w:rsid w:val="00D15F3F"/>
    <w:rsid w:val="00D16890"/>
    <w:rsid w:val="00D16A37"/>
    <w:rsid w:val="00D16A93"/>
    <w:rsid w:val="00D16C61"/>
    <w:rsid w:val="00D1715C"/>
    <w:rsid w:val="00D17223"/>
    <w:rsid w:val="00D17303"/>
    <w:rsid w:val="00D2067A"/>
    <w:rsid w:val="00D20699"/>
    <w:rsid w:val="00D21558"/>
    <w:rsid w:val="00D21A11"/>
    <w:rsid w:val="00D21A9F"/>
    <w:rsid w:val="00D21F1C"/>
    <w:rsid w:val="00D22969"/>
    <w:rsid w:val="00D22B25"/>
    <w:rsid w:val="00D22FBA"/>
    <w:rsid w:val="00D23D50"/>
    <w:rsid w:val="00D23E79"/>
    <w:rsid w:val="00D242C5"/>
    <w:rsid w:val="00D24F02"/>
    <w:rsid w:val="00D25699"/>
    <w:rsid w:val="00D25923"/>
    <w:rsid w:val="00D25AED"/>
    <w:rsid w:val="00D26A01"/>
    <w:rsid w:val="00D26B93"/>
    <w:rsid w:val="00D26CB4"/>
    <w:rsid w:val="00D276D0"/>
    <w:rsid w:val="00D27924"/>
    <w:rsid w:val="00D27F33"/>
    <w:rsid w:val="00D300BE"/>
    <w:rsid w:val="00D306D2"/>
    <w:rsid w:val="00D30B33"/>
    <w:rsid w:val="00D310ED"/>
    <w:rsid w:val="00D312A5"/>
    <w:rsid w:val="00D318D0"/>
    <w:rsid w:val="00D31AC2"/>
    <w:rsid w:val="00D322F5"/>
    <w:rsid w:val="00D3273F"/>
    <w:rsid w:val="00D32A1E"/>
    <w:rsid w:val="00D32A6F"/>
    <w:rsid w:val="00D32ADD"/>
    <w:rsid w:val="00D32F9C"/>
    <w:rsid w:val="00D3329E"/>
    <w:rsid w:val="00D33433"/>
    <w:rsid w:val="00D335D3"/>
    <w:rsid w:val="00D33963"/>
    <w:rsid w:val="00D33F8B"/>
    <w:rsid w:val="00D3420A"/>
    <w:rsid w:val="00D34538"/>
    <w:rsid w:val="00D34C26"/>
    <w:rsid w:val="00D34EE5"/>
    <w:rsid w:val="00D355F3"/>
    <w:rsid w:val="00D355F5"/>
    <w:rsid w:val="00D3576D"/>
    <w:rsid w:val="00D35925"/>
    <w:rsid w:val="00D35A0D"/>
    <w:rsid w:val="00D35B3E"/>
    <w:rsid w:val="00D35EE7"/>
    <w:rsid w:val="00D364A8"/>
    <w:rsid w:val="00D370B2"/>
    <w:rsid w:val="00D37CEB"/>
    <w:rsid w:val="00D400C8"/>
    <w:rsid w:val="00D40267"/>
    <w:rsid w:val="00D407F2"/>
    <w:rsid w:val="00D40E43"/>
    <w:rsid w:val="00D412A5"/>
    <w:rsid w:val="00D4133A"/>
    <w:rsid w:val="00D418F6"/>
    <w:rsid w:val="00D41B68"/>
    <w:rsid w:val="00D41BB6"/>
    <w:rsid w:val="00D41E80"/>
    <w:rsid w:val="00D424C4"/>
    <w:rsid w:val="00D42AEF"/>
    <w:rsid w:val="00D42C64"/>
    <w:rsid w:val="00D42C7A"/>
    <w:rsid w:val="00D42CD4"/>
    <w:rsid w:val="00D431CF"/>
    <w:rsid w:val="00D4327A"/>
    <w:rsid w:val="00D43B8B"/>
    <w:rsid w:val="00D43D13"/>
    <w:rsid w:val="00D43E16"/>
    <w:rsid w:val="00D4436D"/>
    <w:rsid w:val="00D449C6"/>
    <w:rsid w:val="00D44B01"/>
    <w:rsid w:val="00D44FFE"/>
    <w:rsid w:val="00D4509B"/>
    <w:rsid w:val="00D4526D"/>
    <w:rsid w:val="00D4562B"/>
    <w:rsid w:val="00D45859"/>
    <w:rsid w:val="00D45A11"/>
    <w:rsid w:val="00D45CE6"/>
    <w:rsid w:val="00D462E3"/>
    <w:rsid w:val="00D46900"/>
    <w:rsid w:val="00D46903"/>
    <w:rsid w:val="00D473A4"/>
    <w:rsid w:val="00D5008D"/>
    <w:rsid w:val="00D50756"/>
    <w:rsid w:val="00D50EF3"/>
    <w:rsid w:val="00D510F3"/>
    <w:rsid w:val="00D52053"/>
    <w:rsid w:val="00D521D6"/>
    <w:rsid w:val="00D523C2"/>
    <w:rsid w:val="00D52696"/>
    <w:rsid w:val="00D52739"/>
    <w:rsid w:val="00D5296F"/>
    <w:rsid w:val="00D52E9A"/>
    <w:rsid w:val="00D53E30"/>
    <w:rsid w:val="00D54308"/>
    <w:rsid w:val="00D54BFF"/>
    <w:rsid w:val="00D54CB5"/>
    <w:rsid w:val="00D55016"/>
    <w:rsid w:val="00D55546"/>
    <w:rsid w:val="00D55820"/>
    <w:rsid w:val="00D55898"/>
    <w:rsid w:val="00D559DE"/>
    <w:rsid w:val="00D56706"/>
    <w:rsid w:val="00D56CD0"/>
    <w:rsid w:val="00D56DB2"/>
    <w:rsid w:val="00D571C8"/>
    <w:rsid w:val="00D5747B"/>
    <w:rsid w:val="00D5792A"/>
    <w:rsid w:val="00D57D0D"/>
    <w:rsid w:val="00D6001E"/>
    <w:rsid w:val="00D600D3"/>
    <w:rsid w:val="00D601DB"/>
    <w:rsid w:val="00D606C9"/>
    <w:rsid w:val="00D60C95"/>
    <w:rsid w:val="00D6122A"/>
    <w:rsid w:val="00D6143B"/>
    <w:rsid w:val="00D6150A"/>
    <w:rsid w:val="00D6156C"/>
    <w:rsid w:val="00D61967"/>
    <w:rsid w:val="00D619C8"/>
    <w:rsid w:val="00D61B24"/>
    <w:rsid w:val="00D61F4C"/>
    <w:rsid w:val="00D62050"/>
    <w:rsid w:val="00D62B7A"/>
    <w:rsid w:val="00D62FED"/>
    <w:rsid w:val="00D63477"/>
    <w:rsid w:val="00D63839"/>
    <w:rsid w:val="00D63896"/>
    <w:rsid w:val="00D639CA"/>
    <w:rsid w:val="00D63D2B"/>
    <w:rsid w:val="00D63ED8"/>
    <w:rsid w:val="00D63EEF"/>
    <w:rsid w:val="00D6470D"/>
    <w:rsid w:val="00D64E48"/>
    <w:rsid w:val="00D653B4"/>
    <w:rsid w:val="00D654AF"/>
    <w:rsid w:val="00D65519"/>
    <w:rsid w:val="00D65554"/>
    <w:rsid w:val="00D6586C"/>
    <w:rsid w:val="00D65B43"/>
    <w:rsid w:val="00D65F28"/>
    <w:rsid w:val="00D660F9"/>
    <w:rsid w:val="00D66D86"/>
    <w:rsid w:val="00D670EF"/>
    <w:rsid w:val="00D67127"/>
    <w:rsid w:val="00D67147"/>
    <w:rsid w:val="00D671EC"/>
    <w:rsid w:val="00D67204"/>
    <w:rsid w:val="00D6799C"/>
    <w:rsid w:val="00D67CD8"/>
    <w:rsid w:val="00D70444"/>
    <w:rsid w:val="00D706EE"/>
    <w:rsid w:val="00D70770"/>
    <w:rsid w:val="00D70D74"/>
    <w:rsid w:val="00D710DC"/>
    <w:rsid w:val="00D7171B"/>
    <w:rsid w:val="00D719C8"/>
    <w:rsid w:val="00D7231B"/>
    <w:rsid w:val="00D72506"/>
    <w:rsid w:val="00D72A6A"/>
    <w:rsid w:val="00D72BD8"/>
    <w:rsid w:val="00D7368E"/>
    <w:rsid w:val="00D738F9"/>
    <w:rsid w:val="00D73E1E"/>
    <w:rsid w:val="00D7400E"/>
    <w:rsid w:val="00D74334"/>
    <w:rsid w:val="00D743F8"/>
    <w:rsid w:val="00D7498D"/>
    <w:rsid w:val="00D74B2B"/>
    <w:rsid w:val="00D75D03"/>
    <w:rsid w:val="00D764B5"/>
    <w:rsid w:val="00D76D26"/>
    <w:rsid w:val="00D7701A"/>
    <w:rsid w:val="00D7738F"/>
    <w:rsid w:val="00D7761A"/>
    <w:rsid w:val="00D7785A"/>
    <w:rsid w:val="00D77934"/>
    <w:rsid w:val="00D779C6"/>
    <w:rsid w:val="00D77ED8"/>
    <w:rsid w:val="00D80158"/>
    <w:rsid w:val="00D80640"/>
    <w:rsid w:val="00D808AB"/>
    <w:rsid w:val="00D80A24"/>
    <w:rsid w:val="00D80B04"/>
    <w:rsid w:val="00D80C22"/>
    <w:rsid w:val="00D812AA"/>
    <w:rsid w:val="00D813B5"/>
    <w:rsid w:val="00D82101"/>
    <w:rsid w:val="00D822FE"/>
    <w:rsid w:val="00D823B7"/>
    <w:rsid w:val="00D82745"/>
    <w:rsid w:val="00D82A5F"/>
    <w:rsid w:val="00D8301B"/>
    <w:rsid w:val="00D8388C"/>
    <w:rsid w:val="00D83B68"/>
    <w:rsid w:val="00D83B89"/>
    <w:rsid w:val="00D83BEC"/>
    <w:rsid w:val="00D84752"/>
    <w:rsid w:val="00D848B3"/>
    <w:rsid w:val="00D84ED3"/>
    <w:rsid w:val="00D851B7"/>
    <w:rsid w:val="00D85249"/>
    <w:rsid w:val="00D85427"/>
    <w:rsid w:val="00D855DB"/>
    <w:rsid w:val="00D85720"/>
    <w:rsid w:val="00D8606A"/>
    <w:rsid w:val="00D861F4"/>
    <w:rsid w:val="00D866B6"/>
    <w:rsid w:val="00D86B6F"/>
    <w:rsid w:val="00D86D00"/>
    <w:rsid w:val="00D87189"/>
    <w:rsid w:val="00D87339"/>
    <w:rsid w:val="00D87838"/>
    <w:rsid w:val="00D8783B"/>
    <w:rsid w:val="00D8793F"/>
    <w:rsid w:val="00D87EB6"/>
    <w:rsid w:val="00D9000A"/>
    <w:rsid w:val="00D90360"/>
    <w:rsid w:val="00D9044D"/>
    <w:rsid w:val="00D9046D"/>
    <w:rsid w:val="00D904D8"/>
    <w:rsid w:val="00D9124C"/>
    <w:rsid w:val="00D915F8"/>
    <w:rsid w:val="00D924AC"/>
    <w:rsid w:val="00D9281E"/>
    <w:rsid w:val="00D92C66"/>
    <w:rsid w:val="00D92D13"/>
    <w:rsid w:val="00D92E0C"/>
    <w:rsid w:val="00D93E03"/>
    <w:rsid w:val="00D93E65"/>
    <w:rsid w:val="00D93F20"/>
    <w:rsid w:val="00D9417B"/>
    <w:rsid w:val="00D94257"/>
    <w:rsid w:val="00D94441"/>
    <w:rsid w:val="00D948EC"/>
    <w:rsid w:val="00D94A89"/>
    <w:rsid w:val="00D94B25"/>
    <w:rsid w:val="00D95B5A"/>
    <w:rsid w:val="00D95D29"/>
    <w:rsid w:val="00D96516"/>
    <w:rsid w:val="00D9689B"/>
    <w:rsid w:val="00D96D84"/>
    <w:rsid w:val="00D96E00"/>
    <w:rsid w:val="00D971C5"/>
    <w:rsid w:val="00D976A2"/>
    <w:rsid w:val="00DA003B"/>
    <w:rsid w:val="00DA0397"/>
    <w:rsid w:val="00DA03DD"/>
    <w:rsid w:val="00DA0875"/>
    <w:rsid w:val="00DA089C"/>
    <w:rsid w:val="00DA08E7"/>
    <w:rsid w:val="00DA0B24"/>
    <w:rsid w:val="00DA0F49"/>
    <w:rsid w:val="00DA117C"/>
    <w:rsid w:val="00DA1A0A"/>
    <w:rsid w:val="00DA22DF"/>
    <w:rsid w:val="00DA2BA6"/>
    <w:rsid w:val="00DA2E94"/>
    <w:rsid w:val="00DA3249"/>
    <w:rsid w:val="00DA3C0B"/>
    <w:rsid w:val="00DA43B4"/>
    <w:rsid w:val="00DA5554"/>
    <w:rsid w:val="00DA5682"/>
    <w:rsid w:val="00DA592A"/>
    <w:rsid w:val="00DA5E72"/>
    <w:rsid w:val="00DA637A"/>
    <w:rsid w:val="00DA6C11"/>
    <w:rsid w:val="00DA74C4"/>
    <w:rsid w:val="00DA7660"/>
    <w:rsid w:val="00DA7D24"/>
    <w:rsid w:val="00DA7EEF"/>
    <w:rsid w:val="00DA7FDA"/>
    <w:rsid w:val="00DB04B1"/>
    <w:rsid w:val="00DB0817"/>
    <w:rsid w:val="00DB0831"/>
    <w:rsid w:val="00DB098B"/>
    <w:rsid w:val="00DB0B0F"/>
    <w:rsid w:val="00DB0EDE"/>
    <w:rsid w:val="00DB10CE"/>
    <w:rsid w:val="00DB125E"/>
    <w:rsid w:val="00DB1678"/>
    <w:rsid w:val="00DB16E7"/>
    <w:rsid w:val="00DB21F0"/>
    <w:rsid w:val="00DB2B7E"/>
    <w:rsid w:val="00DB2C24"/>
    <w:rsid w:val="00DB2E5E"/>
    <w:rsid w:val="00DB2F17"/>
    <w:rsid w:val="00DB34A4"/>
    <w:rsid w:val="00DB37AD"/>
    <w:rsid w:val="00DB3CEE"/>
    <w:rsid w:val="00DB3D5A"/>
    <w:rsid w:val="00DB3F16"/>
    <w:rsid w:val="00DB462B"/>
    <w:rsid w:val="00DB4818"/>
    <w:rsid w:val="00DB481F"/>
    <w:rsid w:val="00DB4CD0"/>
    <w:rsid w:val="00DB4E01"/>
    <w:rsid w:val="00DB5033"/>
    <w:rsid w:val="00DB51A0"/>
    <w:rsid w:val="00DB53FC"/>
    <w:rsid w:val="00DB5532"/>
    <w:rsid w:val="00DB59C2"/>
    <w:rsid w:val="00DB5B42"/>
    <w:rsid w:val="00DB5B57"/>
    <w:rsid w:val="00DB64DE"/>
    <w:rsid w:val="00DB6A81"/>
    <w:rsid w:val="00DB6F07"/>
    <w:rsid w:val="00DC019F"/>
    <w:rsid w:val="00DC01ED"/>
    <w:rsid w:val="00DC0615"/>
    <w:rsid w:val="00DC0DF4"/>
    <w:rsid w:val="00DC0FC8"/>
    <w:rsid w:val="00DC113F"/>
    <w:rsid w:val="00DC1906"/>
    <w:rsid w:val="00DC1AA1"/>
    <w:rsid w:val="00DC2976"/>
    <w:rsid w:val="00DC2E4C"/>
    <w:rsid w:val="00DC2E92"/>
    <w:rsid w:val="00DC3549"/>
    <w:rsid w:val="00DC3A05"/>
    <w:rsid w:val="00DC3DB8"/>
    <w:rsid w:val="00DC4976"/>
    <w:rsid w:val="00DC4A53"/>
    <w:rsid w:val="00DC4BD5"/>
    <w:rsid w:val="00DC5243"/>
    <w:rsid w:val="00DC52AE"/>
    <w:rsid w:val="00DC5557"/>
    <w:rsid w:val="00DC6228"/>
    <w:rsid w:val="00DC63C5"/>
    <w:rsid w:val="00DC65ED"/>
    <w:rsid w:val="00DC6E2D"/>
    <w:rsid w:val="00DC7127"/>
    <w:rsid w:val="00DC7568"/>
    <w:rsid w:val="00DC764C"/>
    <w:rsid w:val="00DC7B51"/>
    <w:rsid w:val="00DC7EA9"/>
    <w:rsid w:val="00DD0359"/>
    <w:rsid w:val="00DD03F8"/>
    <w:rsid w:val="00DD0494"/>
    <w:rsid w:val="00DD0F0A"/>
    <w:rsid w:val="00DD12A5"/>
    <w:rsid w:val="00DD1415"/>
    <w:rsid w:val="00DD14E7"/>
    <w:rsid w:val="00DD15A7"/>
    <w:rsid w:val="00DD1C68"/>
    <w:rsid w:val="00DD1EB4"/>
    <w:rsid w:val="00DD2908"/>
    <w:rsid w:val="00DD2D3C"/>
    <w:rsid w:val="00DD38A8"/>
    <w:rsid w:val="00DD3B68"/>
    <w:rsid w:val="00DD3B9D"/>
    <w:rsid w:val="00DD3CE1"/>
    <w:rsid w:val="00DD4297"/>
    <w:rsid w:val="00DD4439"/>
    <w:rsid w:val="00DD45C0"/>
    <w:rsid w:val="00DD4677"/>
    <w:rsid w:val="00DD4778"/>
    <w:rsid w:val="00DD4D30"/>
    <w:rsid w:val="00DD4FCB"/>
    <w:rsid w:val="00DD50D7"/>
    <w:rsid w:val="00DD5715"/>
    <w:rsid w:val="00DD57C7"/>
    <w:rsid w:val="00DD5B0F"/>
    <w:rsid w:val="00DD614F"/>
    <w:rsid w:val="00DD66D5"/>
    <w:rsid w:val="00DD69A6"/>
    <w:rsid w:val="00DD6B84"/>
    <w:rsid w:val="00DD6CAA"/>
    <w:rsid w:val="00DD7163"/>
    <w:rsid w:val="00DD796C"/>
    <w:rsid w:val="00DD7B9E"/>
    <w:rsid w:val="00DD7C4E"/>
    <w:rsid w:val="00DD7D68"/>
    <w:rsid w:val="00DE01B9"/>
    <w:rsid w:val="00DE0B13"/>
    <w:rsid w:val="00DE0E60"/>
    <w:rsid w:val="00DE0F38"/>
    <w:rsid w:val="00DE1438"/>
    <w:rsid w:val="00DE1508"/>
    <w:rsid w:val="00DE16EF"/>
    <w:rsid w:val="00DE17BC"/>
    <w:rsid w:val="00DE18EA"/>
    <w:rsid w:val="00DE1DCA"/>
    <w:rsid w:val="00DE2B71"/>
    <w:rsid w:val="00DE2E22"/>
    <w:rsid w:val="00DE309D"/>
    <w:rsid w:val="00DE3499"/>
    <w:rsid w:val="00DE3743"/>
    <w:rsid w:val="00DE3ED0"/>
    <w:rsid w:val="00DE4200"/>
    <w:rsid w:val="00DE4A19"/>
    <w:rsid w:val="00DE5766"/>
    <w:rsid w:val="00DE59EF"/>
    <w:rsid w:val="00DE5A92"/>
    <w:rsid w:val="00DE5B5B"/>
    <w:rsid w:val="00DE5C2A"/>
    <w:rsid w:val="00DE5FBE"/>
    <w:rsid w:val="00DE6262"/>
    <w:rsid w:val="00DE62E8"/>
    <w:rsid w:val="00DE6309"/>
    <w:rsid w:val="00DE6443"/>
    <w:rsid w:val="00DE666C"/>
    <w:rsid w:val="00DE683B"/>
    <w:rsid w:val="00DE6FBE"/>
    <w:rsid w:val="00DE723F"/>
    <w:rsid w:val="00DE73F4"/>
    <w:rsid w:val="00DE75AF"/>
    <w:rsid w:val="00DE77F1"/>
    <w:rsid w:val="00DE7B66"/>
    <w:rsid w:val="00DE7BA5"/>
    <w:rsid w:val="00DE7F60"/>
    <w:rsid w:val="00DF0312"/>
    <w:rsid w:val="00DF0B63"/>
    <w:rsid w:val="00DF1389"/>
    <w:rsid w:val="00DF155F"/>
    <w:rsid w:val="00DF1B23"/>
    <w:rsid w:val="00DF1C64"/>
    <w:rsid w:val="00DF250E"/>
    <w:rsid w:val="00DF2AB9"/>
    <w:rsid w:val="00DF313F"/>
    <w:rsid w:val="00DF316D"/>
    <w:rsid w:val="00DF3E7B"/>
    <w:rsid w:val="00DF3F5E"/>
    <w:rsid w:val="00DF4598"/>
    <w:rsid w:val="00DF476F"/>
    <w:rsid w:val="00DF4931"/>
    <w:rsid w:val="00DF4BB8"/>
    <w:rsid w:val="00DF4DB8"/>
    <w:rsid w:val="00DF5EFC"/>
    <w:rsid w:val="00DF67FF"/>
    <w:rsid w:val="00DF716F"/>
    <w:rsid w:val="00DF7269"/>
    <w:rsid w:val="00DF7DB1"/>
    <w:rsid w:val="00DF7FED"/>
    <w:rsid w:val="00E0004A"/>
    <w:rsid w:val="00E0013F"/>
    <w:rsid w:val="00E003B7"/>
    <w:rsid w:val="00E0052E"/>
    <w:rsid w:val="00E00D8E"/>
    <w:rsid w:val="00E00E01"/>
    <w:rsid w:val="00E014F9"/>
    <w:rsid w:val="00E01558"/>
    <w:rsid w:val="00E01585"/>
    <w:rsid w:val="00E01A0F"/>
    <w:rsid w:val="00E01E50"/>
    <w:rsid w:val="00E0294D"/>
    <w:rsid w:val="00E029E5"/>
    <w:rsid w:val="00E02D10"/>
    <w:rsid w:val="00E03714"/>
    <w:rsid w:val="00E039CE"/>
    <w:rsid w:val="00E03A4B"/>
    <w:rsid w:val="00E04209"/>
    <w:rsid w:val="00E043F0"/>
    <w:rsid w:val="00E0464D"/>
    <w:rsid w:val="00E047C6"/>
    <w:rsid w:val="00E04A9A"/>
    <w:rsid w:val="00E04C2D"/>
    <w:rsid w:val="00E04F88"/>
    <w:rsid w:val="00E0507D"/>
    <w:rsid w:val="00E05330"/>
    <w:rsid w:val="00E062D7"/>
    <w:rsid w:val="00E06813"/>
    <w:rsid w:val="00E07D4D"/>
    <w:rsid w:val="00E07EEB"/>
    <w:rsid w:val="00E10063"/>
    <w:rsid w:val="00E102BE"/>
    <w:rsid w:val="00E1062C"/>
    <w:rsid w:val="00E10666"/>
    <w:rsid w:val="00E10AC9"/>
    <w:rsid w:val="00E11320"/>
    <w:rsid w:val="00E1132B"/>
    <w:rsid w:val="00E11483"/>
    <w:rsid w:val="00E11BAE"/>
    <w:rsid w:val="00E122A7"/>
    <w:rsid w:val="00E12713"/>
    <w:rsid w:val="00E12812"/>
    <w:rsid w:val="00E13112"/>
    <w:rsid w:val="00E131C9"/>
    <w:rsid w:val="00E132B8"/>
    <w:rsid w:val="00E133F9"/>
    <w:rsid w:val="00E13463"/>
    <w:rsid w:val="00E1381F"/>
    <w:rsid w:val="00E142DD"/>
    <w:rsid w:val="00E14482"/>
    <w:rsid w:val="00E14BE7"/>
    <w:rsid w:val="00E14DAE"/>
    <w:rsid w:val="00E15384"/>
    <w:rsid w:val="00E1538B"/>
    <w:rsid w:val="00E15696"/>
    <w:rsid w:val="00E15B3A"/>
    <w:rsid w:val="00E15DF2"/>
    <w:rsid w:val="00E15F79"/>
    <w:rsid w:val="00E16EFE"/>
    <w:rsid w:val="00E179FB"/>
    <w:rsid w:val="00E17DE2"/>
    <w:rsid w:val="00E20552"/>
    <w:rsid w:val="00E20B9B"/>
    <w:rsid w:val="00E21CC1"/>
    <w:rsid w:val="00E21E25"/>
    <w:rsid w:val="00E2235B"/>
    <w:rsid w:val="00E232F6"/>
    <w:rsid w:val="00E2364B"/>
    <w:rsid w:val="00E238DE"/>
    <w:rsid w:val="00E239AD"/>
    <w:rsid w:val="00E23E99"/>
    <w:rsid w:val="00E24521"/>
    <w:rsid w:val="00E2454A"/>
    <w:rsid w:val="00E24580"/>
    <w:rsid w:val="00E246DF"/>
    <w:rsid w:val="00E246FC"/>
    <w:rsid w:val="00E24A51"/>
    <w:rsid w:val="00E2504E"/>
    <w:rsid w:val="00E2574C"/>
    <w:rsid w:val="00E2605E"/>
    <w:rsid w:val="00E26D22"/>
    <w:rsid w:val="00E26FAB"/>
    <w:rsid w:val="00E27564"/>
    <w:rsid w:val="00E27CA0"/>
    <w:rsid w:val="00E27CEE"/>
    <w:rsid w:val="00E30952"/>
    <w:rsid w:val="00E30C6D"/>
    <w:rsid w:val="00E30E33"/>
    <w:rsid w:val="00E323C4"/>
    <w:rsid w:val="00E32411"/>
    <w:rsid w:val="00E3246F"/>
    <w:rsid w:val="00E324D8"/>
    <w:rsid w:val="00E325EF"/>
    <w:rsid w:val="00E328E7"/>
    <w:rsid w:val="00E32A21"/>
    <w:rsid w:val="00E33181"/>
    <w:rsid w:val="00E331B0"/>
    <w:rsid w:val="00E33AAF"/>
    <w:rsid w:val="00E33C4C"/>
    <w:rsid w:val="00E33CFE"/>
    <w:rsid w:val="00E33FAB"/>
    <w:rsid w:val="00E33FC5"/>
    <w:rsid w:val="00E33FCB"/>
    <w:rsid w:val="00E3499B"/>
    <w:rsid w:val="00E34D0F"/>
    <w:rsid w:val="00E352A3"/>
    <w:rsid w:val="00E355ED"/>
    <w:rsid w:val="00E3596C"/>
    <w:rsid w:val="00E35BA9"/>
    <w:rsid w:val="00E35EFD"/>
    <w:rsid w:val="00E35FE1"/>
    <w:rsid w:val="00E36132"/>
    <w:rsid w:val="00E36EDF"/>
    <w:rsid w:val="00E36FE7"/>
    <w:rsid w:val="00E37F2A"/>
    <w:rsid w:val="00E4009C"/>
    <w:rsid w:val="00E400D5"/>
    <w:rsid w:val="00E4031B"/>
    <w:rsid w:val="00E4049B"/>
    <w:rsid w:val="00E40A24"/>
    <w:rsid w:val="00E40ACC"/>
    <w:rsid w:val="00E40E42"/>
    <w:rsid w:val="00E415C9"/>
    <w:rsid w:val="00E41F44"/>
    <w:rsid w:val="00E42553"/>
    <w:rsid w:val="00E429AE"/>
    <w:rsid w:val="00E42A78"/>
    <w:rsid w:val="00E42B52"/>
    <w:rsid w:val="00E4335B"/>
    <w:rsid w:val="00E43559"/>
    <w:rsid w:val="00E435AA"/>
    <w:rsid w:val="00E43A2E"/>
    <w:rsid w:val="00E43F59"/>
    <w:rsid w:val="00E44646"/>
    <w:rsid w:val="00E44C6E"/>
    <w:rsid w:val="00E44DB9"/>
    <w:rsid w:val="00E450D7"/>
    <w:rsid w:val="00E45E07"/>
    <w:rsid w:val="00E4629C"/>
    <w:rsid w:val="00E472D5"/>
    <w:rsid w:val="00E473F7"/>
    <w:rsid w:val="00E50785"/>
    <w:rsid w:val="00E50924"/>
    <w:rsid w:val="00E50946"/>
    <w:rsid w:val="00E50994"/>
    <w:rsid w:val="00E50EDC"/>
    <w:rsid w:val="00E512AA"/>
    <w:rsid w:val="00E51313"/>
    <w:rsid w:val="00E517D8"/>
    <w:rsid w:val="00E52201"/>
    <w:rsid w:val="00E52552"/>
    <w:rsid w:val="00E525EB"/>
    <w:rsid w:val="00E52DED"/>
    <w:rsid w:val="00E52E1E"/>
    <w:rsid w:val="00E53350"/>
    <w:rsid w:val="00E53612"/>
    <w:rsid w:val="00E53E33"/>
    <w:rsid w:val="00E54435"/>
    <w:rsid w:val="00E544BD"/>
    <w:rsid w:val="00E54802"/>
    <w:rsid w:val="00E54B53"/>
    <w:rsid w:val="00E54D4C"/>
    <w:rsid w:val="00E553B6"/>
    <w:rsid w:val="00E554B4"/>
    <w:rsid w:val="00E5558A"/>
    <w:rsid w:val="00E5595B"/>
    <w:rsid w:val="00E55A72"/>
    <w:rsid w:val="00E55CE3"/>
    <w:rsid w:val="00E56416"/>
    <w:rsid w:val="00E5645A"/>
    <w:rsid w:val="00E566FC"/>
    <w:rsid w:val="00E56FDE"/>
    <w:rsid w:val="00E57000"/>
    <w:rsid w:val="00E57056"/>
    <w:rsid w:val="00E57299"/>
    <w:rsid w:val="00E5748C"/>
    <w:rsid w:val="00E577F4"/>
    <w:rsid w:val="00E6020E"/>
    <w:rsid w:val="00E60792"/>
    <w:rsid w:val="00E60991"/>
    <w:rsid w:val="00E60EA4"/>
    <w:rsid w:val="00E60EE8"/>
    <w:rsid w:val="00E6166A"/>
    <w:rsid w:val="00E616F9"/>
    <w:rsid w:val="00E61795"/>
    <w:rsid w:val="00E617FA"/>
    <w:rsid w:val="00E6215A"/>
    <w:rsid w:val="00E6232D"/>
    <w:rsid w:val="00E62423"/>
    <w:rsid w:val="00E625CA"/>
    <w:rsid w:val="00E6283E"/>
    <w:rsid w:val="00E633D6"/>
    <w:rsid w:val="00E634D8"/>
    <w:rsid w:val="00E640AF"/>
    <w:rsid w:val="00E64444"/>
    <w:rsid w:val="00E64654"/>
    <w:rsid w:val="00E65103"/>
    <w:rsid w:val="00E659F2"/>
    <w:rsid w:val="00E65D3C"/>
    <w:rsid w:val="00E66552"/>
    <w:rsid w:val="00E6664F"/>
    <w:rsid w:val="00E67169"/>
    <w:rsid w:val="00E671ED"/>
    <w:rsid w:val="00E672BC"/>
    <w:rsid w:val="00E675B0"/>
    <w:rsid w:val="00E67A6C"/>
    <w:rsid w:val="00E67BBD"/>
    <w:rsid w:val="00E67D1F"/>
    <w:rsid w:val="00E701E6"/>
    <w:rsid w:val="00E70967"/>
    <w:rsid w:val="00E70A59"/>
    <w:rsid w:val="00E70BD1"/>
    <w:rsid w:val="00E70FB5"/>
    <w:rsid w:val="00E72239"/>
    <w:rsid w:val="00E72388"/>
    <w:rsid w:val="00E726D4"/>
    <w:rsid w:val="00E73495"/>
    <w:rsid w:val="00E73CA7"/>
    <w:rsid w:val="00E73E35"/>
    <w:rsid w:val="00E73F3B"/>
    <w:rsid w:val="00E74218"/>
    <w:rsid w:val="00E74551"/>
    <w:rsid w:val="00E750AF"/>
    <w:rsid w:val="00E751E7"/>
    <w:rsid w:val="00E75A90"/>
    <w:rsid w:val="00E75BEC"/>
    <w:rsid w:val="00E7606E"/>
    <w:rsid w:val="00E763C4"/>
    <w:rsid w:val="00E7676F"/>
    <w:rsid w:val="00E76CA6"/>
    <w:rsid w:val="00E76DAC"/>
    <w:rsid w:val="00E77659"/>
    <w:rsid w:val="00E7775D"/>
    <w:rsid w:val="00E7793A"/>
    <w:rsid w:val="00E77BD2"/>
    <w:rsid w:val="00E77C1D"/>
    <w:rsid w:val="00E77D12"/>
    <w:rsid w:val="00E80839"/>
    <w:rsid w:val="00E80898"/>
    <w:rsid w:val="00E813EF"/>
    <w:rsid w:val="00E82681"/>
    <w:rsid w:val="00E8272D"/>
    <w:rsid w:val="00E82742"/>
    <w:rsid w:val="00E834D7"/>
    <w:rsid w:val="00E836CD"/>
    <w:rsid w:val="00E84092"/>
    <w:rsid w:val="00E84345"/>
    <w:rsid w:val="00E848DF"/>
    <w:rsid w:val="00E84D32"/>
    <w:rsid w:val="00E85990"/>
    <w:rsid w:val="00E86542"/>
    <w:rsid w:val="00E86C14"/>
    <w:rsid w:val="00E87AA3"/>
    <w:rsid w:val="00E87AE9"/>
    <w:rsid w:val="00E87DA9"/>
    <w:rsid w:val="00E90340"/>
    <w:rsid w:val="00E90369"/>
    <w:rsid w:val="00E90A78"/>
    <w:rsid w:val="00E90AF3"/>
    <w:rsid w:val="00E90E10"/>
    <w:rsid w:val="00E911F2"/>
    <w:rsid w:val="00E91537"/>
    <w:rsid w:val="00E917C3"/>
    <w:rsid w:val="00E91AC1"/>
    <w:rsid w:val="00E91AFF"/>
    <w:rsid w:val="00E92080"/>
    <w:rsid w:val="00E920EB"/>
    <w:rsid w:val="00E92110"/>
    <w:rsid w:val="00E922E7"/>
    <w:rsid w:val="00E927FD"/>
    <w:rsid w:val="00E92F75"/>
    <w:rsid w:val="00E93003"/>
    <w:rsid w:val="00E93771"/>
    <w:rsid w:val="00E93E34"/>
    <w:rsid w:val="00E94188"/>
    <w:rsid w:val="00E94657"/>
    <w:rsid w:val="00E94901"/>
    <w:rsid w:val="00E94968"/>
    <w:rsid w:val="00E9516F"/>
    <w:rsid w:val="00E956F6"/>
    <w:rsid w:val="00E965B8"/>
    <w:rsid w:val="00E96841"/>
    <w:rsid w:val="00E96AD6"/>
    <w:rsid w:val="00E96C89"/>
    <w:rsid w:val="00E96EB6"/>
    <w:rsid w:val="00E970B6"/>
    <w:rsid w:val="00E97A7E"/>
    <w:rsid w:val="00EA04A2"/>
    <w:rsid w:val="00EA083D"/>
    <w:rsid w:val="00EA0891"/>
    <w:rsid w:val="00EA08EA"/>
    <w:rsid w:val="00EA0EC8"/>
    <w:rsid w:val="00EA14B7"/>
    <w:rsid w:val="00EA1615"/>
    <w:rsid w:val="00EA22A3"/>
    <w:rsid w:val="00EA261B"/>
    <w:rsid w:val="00EA2681"/>
    <w:rsid w:val="00EA2C19"/>
    <w:rsid w:val="00EA2EAC"/>
    <w:rsid w:val="00EA3083"/>
    <w:rsid w:val="00EA324D"/>
    <w:rsid w:val="00EA326E"/>
    <w:rsid w:val="00EA3371"/>
    <w:rsid w:val="00EA34E3"/>
    <w:rsid w:val="00EA423F"/>
    <w:rsid w:val="00EA47C1"/>
    <w:rsid w:val="00EA49E3"/>
    <w:rsid w:val="00EA538C"/>
    <w:rsid w:val="00EA5F0C"/>
    <w:rsid w:val="00EA659D"/>
    <w:rsid w:val="00EA67A0"/>
    <w:rsid w:val="00EA6825"/>
    <w:rsid w:val="00EA6B3D"/>
    <w:rsid w:val="00EA6CD1"/>
    <w:rsid w:val="00EA737D"/>
    <w:rsid w:val="00EA76BF"/>
    <w:rsid w:val="00EA79F4"/>
    <w:rsid w:val="00EA7A94"/>
    <w:rsid w:val="00EA7DEB"/>
    <w:rsid w:val="00EA7F27"/>
    <w:rsid w:val="00EA7F6E"/>
    <w:rsid w:val="00EB049D"/>
    <w:rsid w:val="00EB0C8C"/>
    <w:rsid w:val="00EB10DC"/>
    <w:rsid w:val="00EB1430"/>
    <w:rsid w:val="00EB1D32"/>
    <w:rsid w:val="00EB1E92"/>
    <w:rsid w:val="00EB1FEC"/>
    <w:rsid w:val="00EB2237"/>
    <w:rsid w:val="00EB2D59"/>
    <w:rsid w:val="00EB3136"/>
    <w:rsid w:val="00EB3290"/>
    <w:rsid w:val="00EB33E8"/>
    <w:rsid w:val="00EB39BD"/>
    <w:rsid w:val="00EB4901"/>
    <w:rsid w:val="00EB4BEC"/>
    <w:rsid w:val="00EB5567"/>
    <w:rsid w:val="00EB575B"/>
    <w:rsid w:val="00EB5ABD"/>
    <w:rsid w:val="00EB5C37"/>
    <w:rsid w:val="00EB5FDC"/>
    <w:rsid w:val="00EB6542"/>
    <w:rsid w:val="00EB6A10"/>
    <w:rsid w:val="00EB6E88"/>
    <w:rsid w:val="00EB6F18"/>
    <w:rsid w:val="00EB7069"/>
    <w:rsid w:val="00EB713F"/>
    <w:rsid w:val="00EB7D7F"/>
    <w:rsid w:val="00EB7FFC"/>
    <w:rsid w:val="00EC0006"/>
    <w:rsid w:val="00EC0115"/>
    <w:rsid w:val="00EC029B"/>
    <w:rsid w:val="00EC02D0"/>
    <w:rsid w:val="00EC0342"/>
    <w:rsid w:val="00EC078D"/>
    <w:rsid w:val="00EC0A82"/>
    <w:rsid w:val="00EC0C6F"/>
    <w:rsid w:val="00EC0E7F"/>
    <w:rsid w:val="00EC0F7D"/>
    <w:rsid w:val="00EC1003"/>
    <w:rsid w:val="00EC1200"/>
    <w:rsid w:val="00EC1245"/>
    <w:rsid w:val="00EC1367"/>
    <w:rsid w:val="00EC15A6"/>
    <w:rsid w:val="00EC178F"/>
    <w:rsid w:val="00EC19AC"/>
    <w:rsid w:val="00EC1ACE"/>
    <w:rsid w:val="00EC21A2"/>
    <w:rsid w:val="00EC23CF"/>
    <w:rsid w:val="00EC25B8"/>
    <w:rsid w:val="00EC25FD"/>
    <w:rsid w:val="00EC2888"/>
    <w:rsid w:val="00EC292C"/>
    <w:rsid w:val="00EC2B00"/>
    <w:rsid w:val="00EC2E12"/>
    <w:rsid w:val="00EC2FBF"/>
    <w:rsid w:val="00EC2FD7"/>
    <w:rsid w:val="00EC313F"/>
    <w:rsid w:val="00EC343A"/>
    <w:rsid w:val="00EC34B5"/>
    <w:rsid w:val="00EC34FF"/>
    <w:rsid w:val="00EC3FA4"/>
    <w:rsid w:val="00EC430F"/>
    <w:rsid w:val="00EC46EB"/>
    <w:rsid w:val="00EC4917"/>
    <w:rsid w:val="00EC4CEF"/>
    <w:rsid w:val="00EC4D6A"/>
    <w:rsid w:val="00EC5651"/>
    <w:rsid w:val="00EC60F4"/>
    <w:rsid w:val="00EC6548"/>
    <w:rsid w:val="00EC699F"/>
    <w:rsid w:val="00EC6B03"/>
    <w:rsid w:val="00EC6ECD"/>
    <w:rsid w:val="00EC700A"/>
    <w:rsid w:val="00EC7299"/>
    <w:rsid w:val="00EC75E5"/>
    <w:rsid w:val="00EC7D36"/>
    <w:rsid w:val="00EC7FAB"/>
    <w:rsid w:val="00ED0B3D"/>
    <w:rsid w:val="00ED0D7C"/>
    <w:rsid w:val="00ED0FBC"/>
    <w:rsid w:val="00ED1524"/>
    <w:rsid w:val="00ED172C"/>
    <w:rsid w:val="00ED17BE"/>
    <w:rsid w:val="00ED184E"/>
    <w:rsid w:val="00ED1F57"/>
    <w:rsid w:val="00ED3F0A"/>
    <w:rsid w:val="00ED442B"/>
    <w:rsid w:val="00ED46BB"/>
    <w:rsid w:val="00ED4B73"/>
    <w:rsid w:val="00ED4D6A"/>
    <w:rsid w:val="00ED4F09"/>
    <w:rsid w:val="00ED623E"/>
    <w:rsid w:val="00ED6C5B"/>
    <w:rsid w:val="00ED6EF4"/>
    <w:rsid w:val="00ED72B4"/>
    <w:rsid w:val="00ED734B"/>
    <w:rsid w:val="00ED79A3"/>
    <w:rsid w:val="00ED79AF"/>
    <w:rsid w:val="00ED7C80"/>
    <w:rsid w:val="00ED7DFC"/>
    <w:rsid w:val="00ED7E6F"/>
    <w:rsid w:val="00EE010B"/>
    <w:rsid w:val="00EE013F"/>
    <w:rsid w:val="00EE0289"/>
    <w:rsid w:val="00EE034D"/>
    <w:rsid w:val="00EE0939"/>
    <w:rsid w:val="00EE0A95"/>
    <w:rsid w:val="00EE0C4B"/>
    <w:rsid w:val="00EE12B4"/>
    <w:rsid w:val="00EE1375"/>
    <w:rsid w:val="00EE145A"/>
    <w:rsid w:val="00EE16FB"/>
    <w:rsid w:val="00EE17A5"/>
    <w:rsid w:val="00EE1938"/>
    <w:rsid w:val="00EE19A0"/>
    <w:rsid w:val="00EE1E82"/>
    <w:rsid w:val="00EE1FB2"/>
    <w:rsid w:val="00EE209F"/>
    <w:rsid w:val="00EE2147"/>
    <w:rsid w:val="00EE279E"/>
    <w:rsid w:val="00EE3A47"/>
    <w:rsid w:val="00EE40D0"/>
    <w:rsid w:val="00EE4703"/>
    <w:rsid w:val="00EE4974"/>
    <w:rsid w:val="00EE49B0"/>
    <w:rsid w:val="00EE4EDA"/>
    <w:rsid w:val="00EE5071"/>
    <w:rsid w:val="00EE52EC"/>
    <w:rsid w:val="00EE53B9"/>
    <w:rsid w:val="00EE5860"/>
    <w:rsid w:val="00EE5BE7"/>
    <w:rsid w:val="00EE60D9"/>
    <w:rsid w:val="00EE675D"/>
    <w:rsid w:val="00EE68EA"/>
    <w:rsid w:val="00EE7227"/>
    <w:rsid w:val="00EE735D"/>
    <w:rsid w:val="00EE75BB"/>
    <w:rsid w:val="00EE7A45"/>
    <w:rsid w:val="00EE7BFE"/>
    <w:rsid w:val="00EF059D"/>
    <w:rsid w:val="00EF05AD"/>
    <w:rsid w:val="00EF0646"/>
    <w:rsid w:val="00EF0744"/>
    <w:rsid w:val="00EF0A03"/>
    <w:rsid w:val="00EF11A8"/>
    <w:rsid w:val="00EF1E50"/>
    <w:rsid w:val="00EF2F7D"/>
    <w:rsid w:val="00EF302A"/>
    <w:rsid w:val="00EF3569"/>
    <w:rsid w:val="00EF39A3"/>
    <w:rsid w:val="00EF3BF4"/>
    <w:rsid w:val="00EF3EC7"/>
    <w:rsid w:val="00EF3F44"/>
    <w:rsid w:val="00EF4070"/>
    <w:rsid w:val="00EF4804"/>
    <w:rsid w:val="00EF4EDD"/>
    <w:rsid w:val="00EF540D"/>
    <w:rsid w:val="00EF5D65"/>
    <w:rsid w:val="00EF5E2D"/>
    <w:rsid w:val="00EF61B0"/>
    <w:rsid w:val="00EF6309"/>
    <w:rsid w:val="00EF6414"/>
    <w:rsid w:val="00EF6B38"/>
    <w:rsid w:val="00EF6C0A"/>
    <w:rsid w:val="00EF6EBF"/>
    <w:rsid w:val="00EF70A5"/>
    <w:rsid w:val="00EF74B4"/>
    <w:rsid w:val="00F006AF"/>
    <w:rsid w:val="00F00BA2"/>
    <w:rsid w:val="00F00F51"/>
    <w:rsid w:val="00F010D1"/>
    <w:rsid w:val="00F01785"/>
    <w:rsid w:val="00F01F1F"/>
    <w:rsid w:val="00F027AC"/>
    <w:rsid w:val="00F02EF9"/>
    <w:rsid w:val="00F0347E"/>
    <w:rsid w:val="00F0349B"/>
    <w:rsid w:val="00F03686"/>
    <w:rsid w:val="00F0388C"/>
    <w:rsid w:val="00F04059"/>
    <w:rsid w:val="00F04136"/>
    <w:rsid w:val="00F041E3"/>
    <w:rsid w:val="00F04309"/>
    <w:rsid w:val="00F043F2"/>
    <w:rsid w:val="00F046E8"/>
    <w:rsid w:val="00F04B26"/>
    <w:rsid w:val="00F057D5"/>
    <w:rsid w:val="00F05813"/>
    <w:rsid w:val="00F05A05"/>
    <w:rsid w:val="00F05A54"/>
    <w:rsid w:val="00F05AB7"/>
    <w:rsid w:val="00F05C65"/>
    <w:rsid w:val="00F06223"/>
    <w:rsid w:val="00F06623"/>
    <w:rsid w:val="00F069A4"/>
    <w:rsid w:val="00F06A0F"/>
    <w:rsid w:val="00F06A16"/>
    <w:rsid w:val="00F06BFD"/>
    <w:rsid w:val="00F06F77"/>
    <w:rsid w:val="00F07039"/>
    <w:rsid w:val="00F070EE"/>
    <w:rsid w:val="00F0733B"/>
    <w:rsid w:val="00F1011C"/>
    <w:rsid w:val="00F10405"/>
    <w:rsid w:val="00F105A0"/>
    <w:rsid w:val="00F10A14"/>
    <w:rsid w:val="00F10D4E"/>
    <w:rsid w:val="00F1109C"/>
    <w:rsid w:val="00F110AE"/>
    <w:rsid w:val="00F1113C"/>
    <w:rsid w:val="00F11266"/>
    <w:rsid w:val="00F1137C"/>
    <w:rsid w:val="00F11425"/>
    <w:rsid w:val="00F11666"/>
    <w:rsid w:val="00F1172F"/>
    <w:rsid w:val="00F11A58"/>
    <w:rsid w:val="00F11BDD"/>
    <w:rsid w:val="00F11EE0"/>
    <w:rsid w:val="00F1205A"/>
    <w:rsid w:val="00F128C3"/>
    <w:rsid w:val="00F12BD5"/>
    <w:rsid w:val="00F12CA4"/>
    <w:rsid w:val="00F12E88"/>
    <w:rsid w:val="00F132DE"/>
    <w:rsid w:val="00F13FE8"/>
    <w:rsid w:val="00F14155"/>
    <w:rsid w:val="00F144D3"/>
    <w:rsid w:val="00F14714"/>
    <w:rsid w:val="00F1491B"/>
    <w:rsid w:val="00F1494D"/>
    <w:rsid w:val="00F14A88"/>
    <w:rsid w:val="00F14BB6"/>
    <w:rsid w:val="00F14FAF"/>
    <w:rsid w:val="00F14FC0"/>
    <w:rsid w:val="00F1515B"/>
    <w:rsid w:val="00F1527A"/>
    <w:rsid w:val="00F1589C"/>
    <w:rsid w:val="00F159FE"/>
    <w:rsid w:val="00F15C54"/>
    <w:rsid w:val="00F15EE0"/>
    <w:rsid w:val="00F163ED"/>
    <w:rsid w:val="00F1640F"/>
    <w:rsid w:val="00F164C0"/>
    <w:rsid w:val="00F17317"/>
    <w:rsid w:val="00F1776E"/>
    <w:rsid w:val="00F178E7"/>
    <w:rsid w:val="00F17E6F"/>
    <w:rsid w:val="00F17FB1"/>
    <w:rsid w:val="00F20368"/>
    <w:rsid w:val="00F204B9"/>
    <w:rsid w:val="00F20563"/>
    <w:rsid w:val="00F2168F"/>
    <w:rsid w:val="00F224C3"/>
    <w:rsid w:val="00F2382B"/>
    <w:rsid w:val="00F23B3C"/>
    <w:rsid w:val="00F24BA6"/>
    <w:rsid w:val="00F24EFF"/>
    <w:rsid w:val="00F252BC"/>
    <w:rsid w:val="00F25720"/>
    <w:rsid w:val="00F26474"/>
    <w:rsid w:val="00F26617"/>
    <w:rsid w:val="00F26753"/>
    <w:rsid w:val="00F27018"/>
    <w:rsid w:val="00F27C61"/>
    <w:rsid w:val="00F27EFE"/>
    <w:rsid w:val="00F3011D"/>
    <w:rsid w:val="00F30170"/>
    <w:rsid w:val="00F30344"/>
    <w:rsid w:val="00F305CD"/>
    <w:rsid w:val="00F30BBE"/>
    <w:rsid w:val="00F312F0"/>
    <w:rsid w:val="00F318EA"/>
    <w:rsid w:val="00F31952"/>
    <w:rsid w:val="00F31BE0"/>
    <w:rsid w:val="00F31C76"/>
    <w:rsid w:val="00F324F6"/>
    <w:rsid w:val="00F329EC"/>
    <w:rsid w:val="00F32A31"/>
    <w:rsid w:val="00F32F5A"/>
    <w:rsid w:val="00F32FBD"/>
    <w:rsid w:val="00F33A17"/>
    <w:rsid w:val="00F3405C"/>
    <w:rsid w:val="00F344A2"/>
    <w:rsid w:val="00F347F9"/>
    <w:rsid w:val="00F34816"/>
    <w:rsid w:val="00F34BD2"/>
    <w:rsid w:val="00F35730"/>
    <w:rsid w:val="00F358A0"/>
    <w:rsid w:val="00F35DCC"/>
    <w:rsid w:val="00F35E2A"/>
    <w:rsid w:val="00F361AF"/>
    <w:rsid w:val="00F3644E"/>
    <w:rsid w:val="00F3667C"/>
    <w:rsid w:val="00F367FA"/>
    <w:rsid w:val="00F3687F"/>
    <w:rsid w:val="00F36BD8"/>
    <w:rsid w:val="00F37235"/>
    <w:rsid w:val="00F37912"/>
    <w:rsid w:val="00F37B14"/>
    <w:rsid w:val="00F37B97"/>
    <w:rsid w:val="00F400D7"/>
    <w:rsid w:val="00F407C5"/>
    <w:rsid w:val="00F40A1E"/>
    <w:rsid w:val="00F40DC5"/>
    <w:rsid w:val="00F41350"/>
    <w:rsid w:val="00F41584"/>
    <w:rsid w:val="00F417F7"/>
    <w:rsid w:val="00F42E8F"/>
    <w:rsid w:val="00F4320A"/>
    <w:rsid w:val="00F4345C"/>
    <w:rsid w:val="00F43576"/>
    <w:rsid w:val="00F43873"/>
    <w:rsid w:val="00F43924"/>
    <w:rsid w:val="00F43A69"/>
    <w:rsid w:val="00F43B30"/>
    <w:rsid w:val="00F43E4C"/>
    <w:rsid w:val="00F44042"/>
    <w:rsid w:val="00F44CA3"/>
    <w:rsid w:val="00F44E51"/>
    <w:rsid w:val="00F45232"/>
    <w:rsid w:val="00F45318"/>
    <w:rsid w:val="00F45555"/>
    <w:rsid w:val="00F459BD"/>
    <w:rsid w:val="00F46688"/>
    <w:rsid w:val="00F46A7D"/>
    <w:rsid w:val="00F46C62"/>
    <w:rsid w:val="00F46E98"/>
    <w:rsid w:val="00F4722B"/>
    <w:rsid w:val="00F475B9"/>
    <w:rsid w:val="00F47704"/>
    <w:rsid w:val="00F47921"/>
    <w:rsid w:val="00F47B0D"/>
    <w:rsid w:val="00F512DC"/>
    <w:rsid w:val="00F51C48"/>
    <w:rsid w:val="00F51EDC"/>
    <w:rsid w:val="00F528EA"/>
    <w:rsid w:val="00F52A7A"/>
    <w:rsid w:val="00F52B19"/>
    <w:rsid w:val="00F52E98"/>
    <w:rsid w:val="00F53040"/>
    <w:rsid w:val="00F53A0A"/>
    <w:rsid w:val="00F53AB9"/>
    <w:rsid w:val="00F54236"/>
    <w:rsid w:val="00F55096"/>
    <w:rsid w:val="00F550F3"/>
    <w:rsid w:val="00F55182"/>
    <w:rsid w:val="00F55997"/>
    <w:rsid w:val="00F55A0D"/>
    <w:rsid w:val="00F55C42"/>
    <w:rsid w:val="00F55C6C"/>
    <w:rsid w:val="00F55CD6"/>
    <w:rsid w:val="00F56920"/>
    <w:rsid w:val="00F56A7F"/>
    <w:rsid w:val="00F56CB6"/>
    <w:rsid w:val="00F57170"/>
    <w:rsid w:val="00F5732A"/>
    <w:rsid w:val="00F5758C"/>
    <w:rsid w:val="00F57C2B"/>
    <w:rsid w:val="00F57DC3"/>
    <w:rsid w:val="00F60890"/>
    <w:rsid w:val="00F60895"/>
    <w:rsid w:val="00F61A81"/>
    <w:rsid w:val="00F622E8"/>
    <w:rsid w:val="00F623E6"/>
    <w:rsid w:val="00F62A6D"/>
    <w:rsid w:val="00F62BFE"/>
    <w:rsid w:val="00F62C0C"/>
    <w:rsid w:val="00F639F4"/>
    <w:rsid w:val="00F63A56"/>
    <w:rsid w:val="00F642CC"/>
    <w:rsid w:val="00F6449F"/>
    <w:rsid w:val="00F648EE"/>
    <w:rsid w:val="00F64CC4"/>
    <w:rsid w:val="00F64CFF"/>
    <w:rsid w:val="00F64FDB"/>
    <w:rsid w:val="00F652A6"/>
    <w:rsid w:val="00F65C67"/>
    <w:rsid w:val="00F66938"/>
    <w:rsid w:val="00F67147"/>
    <w:rsid w:val="00F67578"/>
    <w:rsid w:val="00F67DF1"/>
    <w:rsid w:val="00F67EF2"/>
    <w:rsid w:val="00F7014B"/>
    <w:rsid w:val="00F701E4"/>
    <w:rsid w:val="00F70428"/>
    <w:rsid w:val="00F70899"/>
    <w:rsid w:val="00F70CD8"/>
    <w:rsid w:val="00F710B1"/>
    <w:rsid w:val="00F7129F"/>
    <w:rsid w:val="00F717DA"/>
    <w:rsid w:val="00F71BE1"/>
    <w:rsid w:val="00F71CEC"/>
    <w:rsid w:val="00F71D77"/>
    <w:rsid w:val="00F72705"/>
    <w:rsid w:val="00F72C20"/>
    <w:rsid w:val="00F72C2F"/>
    <w:rsid w:val="00F73572"/>
    <w:rsid w:val="00F7381B"/>
    <w:rsid w:val="00F738CE"/>
    <w:rsid w:val="00F73A14"/>
    <w:rsid w:val="00F73B44"/>
    <w:rsid w:val="00F73B90"/>
    <w:rsid w:val="00F73D4F"/>
    <w:rsid w:val="00F741DD"/>
    <w:rsid w:val="00F74294"/>
    <w:rsid w:val="00F74576"/>
    <w:rsid w:val="00F752C8"/>
    <w:rsid w:val="00F75310"/>
    <w:rsid w:val="00F757E3"/>
    <w:rsid w:val="00F757EE"/>
    <w:rsid w:val="00F7687A"/>
    <w:rsid w:val="00F76C46"/>
    <w:rsid w:val="00F77020"/>
    <w:rsid w:val="00F77032"/>
    <w:rsid w:val="00F771F4"/>
    <w:rsid w:val="00F773AC"/>
    <w:rsid w:val="00F77405"/>
    <w:rsid w:val="00F77494"/>
    <w:rsid w:val="00F775B8"/>
    <w:rsid w:val="00F777EC"/>
    <w:rsid w:val="00F77883"/>
    <w:rsid w:val="00F77D27"/>
    <w:rsid w:val="00F80939"/>
    <w:rsid w:val="00F811CA"/>
    <w:rsid w:val="00F814B1"/>
    <w:rsid w:val="00F817F5"/>
    <w:rsid w:val="00F819E3"/>
    <w:rsid w:val="00F821E5"/>
    <w:rsid w:val="00F825A3"/>
    <w:rsid w:val="00F826DC"/>
    <w:rsid w:val="00F82DCE"/>
    <w:rsid w:val="00F82E69"/>
    <w:rsid w:val="00F82F2E"/>
    <w:rsid w:val="00F831DF"/>
    <w:rsid w:val="00F8347C"/>
    <w:rsid w:val="00F83633"/>
    <w:rsid w:val="00F837F5"/>
    <w:rsid w:val="00F84649"/>
    <w:rsid w:val="00F8469C"/>
    <w:rsid w:val="00F84723"/>
    <w:rsid w:val="00F8493A"/>
    <w:rsid w:val="00F84AFD"/>
    <w:rsid w:val="00F84E8B"/>
    <w:rsid w:val="00F853C1"/>
    <w:rsid w:val="00F8543F"/>
    <w:rsid w:val="00F85654"/>
    <w:rsid w:val="00F8592D"/>
    <w:rsid w:val="00F86AA2"/>
    <w:rsid w:val="00F86BEF"/>
    <w:rsid w:val="00F86DC3"/>
    <w:rsid w:val="00F86DD3"/>
    <w:rsid w:val="00F86E8D"/>
    <w:rsid w:val="00F86EE9"/>
    <w:rsid w:val="00F8705D"/>
    <w:rsid w:val="00F8722F"/>
    <w:rsid w:val="00F875AE"/>
    <w:rsid w:val="00F875E4"/>
    <w:rsid w:val="00F87777"/>
    <w:rsid w:val="00F9017F"/>
    <w:rsid w:val="00F90303"/>
    <w:rsid w:val="00F90328"/>
    <w:rsid w:val="00F9103F"/>
    <w:rsid w:val="00F91109"/>
    <w:rsid w:val="00F912D1"/>
    <w:rsid w:val="00F91A48"/>
    <w:rsid w:val="00F91CB5"/>
    <w:rsid w:val="00F921BA"/>
    <w:rsid w:val="00F9254D"/>
    <w:rsid w:val="00F929C1"/>
    <w:rsid w:val="00F92CB2"/>
    <w:rsid w:val="00F92D4D"/>
    <w:rsid w:val="00F9418E"/>
    <w:rsid w:val="00F94439"/>
    <w:rsid w:val="00F944B0"/>
    <w:rsid w:val="00F94AE9"/>
    <w:rsid w:val="00F94C9F"/>
    <w:rsid w:val="00F95210"/>
    <w:rsid w:val="00F952F4"/>
    <w:rsid w:val="00F958BC"/>
    <w:rsid w:val="00F960FB"/>
    <w:rsid w:val="00F96746"/>
    <w:rsid w:val="00F96841"/>
    <w:rsid w:val="00F977B5"/>
    <w:rsid w:val="00F97972"/>
    <w:rsid w:val="00F97C8A"/>
    <w:rsid w:val="00F97F67"/>
    <w:rsid w:val="00FA08A5"/>
    <w:rsid w:val="00FA0ACE"/>
    <w:rsid w:val="00FA0B22"/>
    <w:rsid w:val="00FA1347"/>
    <w:rsid w:val="00FA152F"/>
    <w:rsid w:val="00FA2119"/>
    <w:rsid w:val="00FA2780"/>
    <w:rsid w:val="00FA2866"/>
    <w:rsid w:val="00FA2DE8"/>
    <w:rsid w:val="00FA2E8A"/>
    <w:rsid w:val="00FA3009"/>
    <w:rsid w:val="00FA3B0E"/>
    <w:rsid w:val="00FA3C3B"/>
    <w:rsid w:val="00FA3DE4"/>
    <w:rsid w:val="00FA4286"/>
    <w:rsid w:val="00FA4597"/>
    <w:rsid w:val="00FA5A86"/>
    <w:rsid w:val="00FA5ED1"/>
    <w:rsid w:val="00FA62E6"/>
    <w:rsid w:val="00FA6B87"/>
    <w:rsid w:val="00FA7337"/>
    <w:rsid w:val="00FA7482"/>
    <w:rsid w:val="00FA78DE"/>
    <w:rsid w:val="00FA7FAE"/>
    <w:rsid w:val="00FB0145"/>
    <w:rsid w:val="00FB03BA"/>
    <w:rsid w:val="00FB07C3"/>
    <w:rsid w:val="00FB08B9"/>
    <w:rsid w:val="00FB0E49"/>
    <w:rsid w:val="00FB0FBB"/>
    <w:rsid w:val="00FB115F"/>
    <w:rsid w:val="00FB1252"/>
    <w:rsid w:val="00FB15E4"/>
    <w:rsid w:val="00FB1A3B"/>
    <w:rsid w:val="00FB1B16"/>
    <w:rsid w:val="00FB20E3"/>
    <w:rsid w:val="00FB2285"/>
    <w:rsid w:val="00FB2363"/>
    <w:rsid w:val="00FB2874"/>
    <w:rsid w:val="00FB29A0"/>
    <w:rsid w:val="00FB2BF7"/>
    <w:rsid w:val="00FB32A0"/>
    <w:rsid w:val="00FB32E1"/>
    <w:rsid w:val="00FB3617"/>
    <w:rsid w:val="00FB36D7"/>
    <w:rsid w:val="00FB3833"/>
    <w:rsid w:val="00FB3B90"/>
    <w:rsid w:val="00FB3DED"/>
    <w:rsid w:val="00FB3E2A"/>
    <w:rsid w:val="00FB3EF6"/>
    <w:rsid w:val="00FB41AF"/>
    <w:rsid w:val="00FB42C1"/>
    <w:rsid w:val="00FB45CD"/>
    <w:rsid w:val="00FB46AA"/>
    <w:rsid w:val="00FB4A44"/>
    <w:rsid w:val="00FB5377"/>
    <w:rsid w:val="00FB5609"/>
    <w:rsid w:val="00FB595B"/>
    <w:rsid w:val="00FB5AAE"/>
    <w:rsid w:val="00FB5F6E"/>
    <w:rsid w:val="00FB62EC"/>
    <w:rsid w:val="00FB71DE"/>
    <w:rsid w:val="00FB7250"/>
    <w:rsid w:val="00FB79D7"/>
    <w:rsid w:val="00FB7C05"/>
    <w:rsid w:val="00FB7CF7"/>
    <w:rsid w:val="00FB7FE4"/>
    <w:rsid w:val="00FC0049"/>
    <w:rsid w:val="00FC0726"/>
    <w:rsid w:val="00FC0846"/>
    <w:rsid w:val="00FC0963"/>
    <w:rsid w:val="00FC109F"/>
    <w:rsid w:val="00FC1921"/>
    <w:rsid w:val="00FC19E9"/>
    <w:rsid w:val="00FC1AE2"/>
    <w:rsid w:val="00FC1C3E"/>
    <w:rsid w:val="00FC1F9E"/>
    <w:rsid w:val="00FC1FF6"/>
    <w:rsid w:val="00FC210F"/>
    <w:rsid w:val="00FC231A"/>
    <w:rsid w:val="00FC26F6"/>
    <w:rsid w:val="00FC27C7"/>
    <w:rsid w:val="00FC283B"/>
    <w:rsid w:val="00FC2C55"/>
    <w:rsid w:val="00FC381D"/>
    <w:rsid w:val="00FC3E94"/>
    <w:rsid w:val="00FC3FD5"/>
    <w:rsid w:val="00FC42AB"/>
    <w:rsid w:val="00FC42FB"/>
    <w:rsid w:val="00FC44FF"/>
    <w:rsid w:val="00FC4837"/>
    <w:rsid w:val="00FC4C24"/>
    <w:rsid w:val="00FC5015"/>
    <w:rsid w:val="00FC5607"/>
    <w:rsid w:val="00FC567B"/>
    <w:rsid w:val="00FC5825"/>
    <w:rsid w:val="00FC5871"/>
    <w:rsid w:val="00FC5DD6"/>
    <w:rsid w:val="00FC62A1"/>
    <w:rsid w:val="00FC631C"/>
    <w:rsid w:val="00FC7898"/>
    <w:rsid w:val="00FC7E4A"/>
    <w:rsid w:val="00FD01B7"/>
    <w:rsid w:val="00FD0531"/>
    <w:rsid w:val="00FD071C"/>
    <w:rsid w:val="00FD083E"/>
    <w:rsid w:val="00FD195C"/>
    <w:rsid w:val="00FD196E"/>
    <w:rsid w:val="00FD25E1"/>
    <w:rsid w:val="00FD25EF"/>
    <w:rsid w:val="00FD27C7"/>
    <w:rsid w:val="00FD2884"/>
    <w:rsid w:val="00FD28F8"/>
    <w:rsid w:val="00FD2B37"/>
    <w:rsid w:val="00FD2BB4"/>
    <w:rsid w:val="00FD2C3C"/>
    <w:rsid w:val="00FD3118"/>
    <w:rsid w:val="00FD31D0"/>
    <w:rsid w:val="00FD3325"/>
    <w:rsid w:val="00FD35AE"/>
    <w:rsid w:val="00FD3652"/>
    <w:rsid w:val="00FD39DB"/>
    <w:rsid w:val="00FD3E86"/>
    <w:rsid w:val="00FD464B"/>
    <w:rsid w:val="00FD4902"/>
    <w:rsid w:val="00FD4BE3"/>
    <w:rsid w:val="00FD51DA"/>
    <w:rsid w:val="00FD5312"/>
    <w:rsid w:val="00FD53E6"/>
    <w:rsid w:val="00FD56D1"/>
    <w:rsid w:val="00FD5A0F"/>
    <w:rsid w:val="00FD5EB4"/>
    <w:rsid w:val="00FD603C"/>
    <w:rsid w:val="00FD6B0C"/>
    <w:rsid w:val="00FD7139"/>
    <w:rsid w:val="00FD7777"/>
    <w:rsid w:val="00FD7802"/>
    <w:rsid w:val="00FD7832"/>
    <w:rsid w:val="00FD79E3"/>
    <w:rsid w:val="00FD7DE5"/>
    <w:rsid w:val="00FD7F73"/>
    <w:rsid w:val="00FD7FB4"/>
    <w:rsid w:val="00FE0090"/>
    <w:rsid w:val="00FE009F"/>
    <w:rsid w:val="00FE021C"/>
    <w:rsid w:val="00FE0290"/>
    <w:rsid w:val="00FE0F39"/>
    <w:rsid w:val="00FE137B"/>
    <w:rsid w:val="00FE18EC"/>
    <w:rsid w:val="00FE1A17"/>
    <w:rsid w:val="00FE1BD4"/>
    <w:rsid w:val="00FE1CBC"/>
    <w:rsid w:val="00FE1E65"/>
    <w:rsid w:val="00FE2001"/>
    <w:rsid w:val="00FE24C8"/>
    <w:rsid w:val="00FE2982"/>
    <w:rsid w:val="00FE338B"/>
    <w:rsid w:val="00FE3E23"/>
    <w:rsid w:val="00FE41E5"/>
    <w:rsid w:val="00FE42EC"/>
    <w:rsid w:val="00FE4563"/>
    <w:rsid w:val="00FE460D"/>
    <w:rsid w:val="00FE49B7"/>
    <w:rsid w:val="00FE4AA9"/>
    <w:rsid w:val="00FE4E74"/>
    <w:rsid w:val="00FE528C"/>
    <w:rsid w:val="00FE5524"/>
    <w:rsid w:val="00FE5A2E"/>
    <w:rsid w:val="00FE6012"/>
    <w:rsid w:val="00FE69A8"/>
    <w:rsid w:val="00FE6CBB"/>
    <w:rsid w:val="00FE78BE"/>
    <w:rsid w:val="00FE7EF0"/>
    <w:rsid w:val="00FF036B"/>
    <w:rsid w:val="00FF05DF"/>
    <w:rsid w:val="00FF0950"/>
    <w:rsid w:val="00FF0AA6"/>
    <w:rsid w:val="00FF1097"/>
    <w:rsid w:val="00FF18A7"/>
    <w:rsid w:val="00FF1D50"/>
    <w:rsid w:val="00FF2362"/>
    <w:rsid w:val="00FF24EB"/>
    <w:rsid w:val="00FF2686"/>
    <w:rsid w:val="00FF27D8"/>
    <w:rsid w:val="00FF2C8C"/>
    <w:rsid w:val="00FF3CD5"/>
    <w:rsid w:val="00FF3F28"/>
    <w:rsid w:val="00FF40C2"/>
    <w:rsid w:val="00FF42C3"/>
    <w:rsid w:val="00FF4457"/>
    <w:rsid w:val="00FF4665"/>
    <w:rsid w:val="00FF4809"/>
    <w:rsid w:val="00FF4862"/>
    <w:rsid w:val="00FF4877"/>
    <w:rsid w:val="00FF49B1"/>
    <w:rsid w:val="00FF49DD"/>
    <w:rsid w:val="00FF4A97"/>
    <w:rsid w:val="00FF4CE7"/>
    <w:rsid w:val="00FF4F19"/>
    <w:rsid w:val="00FF502B"/>
    <w:rsid w:val="00FF5258"/>
    <w:rsid w:val="00FF553C"/>
    <w:rsid w:val="00FF56FF"/>
    <w:rsid w:val="00FF5714"/>
    <w:rsid w:val="00FF58AE"/>
    <w:rsid w:val="00FF5DB1"/>
    <w:rsid w:val="00FF618C"/>
    <w:rsid w:val="00FF62F5"/>
    <w:rsid w:val="00FF638E"/>
    <w:rsid w:val="00FF65B0"/>
    <w:rsid w:val="00FF6E1B"/>
    <w:rsid w:val="00FF6F9D"/>
    <w:rsid w:val="00FF74F0"/>
    <w:rsid w:val="00FF7B85"/>
    <w:rsid w:val="00FF7BF2"/>
    <w:rsid w:val="00FF7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City"/>
  <w:shapeDefaults>
    <o:shapedefaults v:ext="edit" spidmax="1027"/>
    <o:shapelayout v:ext="edit">
      <o:idmap v:ext="edit" data="1"/>
    </o:shapelayout>
  </w:shapeDefaults>
  <w:decimalSymbol w:val="."/>
  <w:listSeparator w:val=","/>
  <w14:docId w14:val="0E8C6EC1"/>
  <w15:docId w15:val="{FFA0CA7E-67FC-4FD2-8261-8C5F0F482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331B0"/>
    <w:rPr>
      <w:rFonts w:ascii="Lucida Casual" w:hAnsi="Lucida Casual"/>
      <w:spacing w:val="-5"/>
      <w:sz w:val="24"/>
    </w:rPr>
  </w:style>
  <w:style w:type="paragraph" w:styleId="Heading1">
    <w:name w:val="heading 1"/>
    <w:basedOn w:val="Normal"/>
    <w:next w:val="Normal"/>
    <w:link w:val="Heading1Char"/>
    <w:qFormat/>
    <w:rsid w:val="002A7DE9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E331B0"/>
    <w:pPr>
      <w:framePr w:w="7920" w:h="1980" w:hRule="exact" w:hSpace="180" w:wrap="auto" w:hAnchor="page" w:xAlign="center" w:yAlign="bottom"/>
      <w:ind w:left="2880"/>
    </w:pPr>
  </w:style>
  <w:style w:type="paragraph" w:styleId="EnvelopeReturn">
    <w:name w:val="envelope return"/>
    <w:basedOn w:val="Normal"/>
    <w:rsid w:val="00E331B0"/>
    <w:rPr>
      <w:sz w:val="16"/>
    </w:rPr>
  </w:style>
  <w:style w:type="paragraph" w:styleId="Title">
    <w:name w:val="Title"/>
    <w:basedOn w:val="Normal"/>
    <w:qFormat/>
    <w:rsid w:val="00E331B0"/>
    <w:pPr>
      <w:jc w:val="center"/>
    </w:pPr>
    <w:rPr>
      <w:b/>
      <w:sz w:val="52"/>
    </w:rPr>
  </w:style>
  <w:style w:type="paragraph" w:styleId="Header">
    <w:name w:val="header"/>
    <w:basedOn w:val="Normal"/>
    <w:rsid w:val="00EE4E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E4EDA"/>
    <w:pPr>
      <w:tabs>
        <w:tab w:val="center" w:pos="4320"/>
        <w:tab w:val="right" w:pos="8640"/>
      </w:tabs>
    </w:pPr>
  </w:style>
  <w:style w:type="character" w:styleId="Hyperlink">
    <w:name w:val="Hyperlink"/>
    <w:rsid w:val="00524D7D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5502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5027D"/>
    <w:rPr>
      <w:rFonts w:ascii="Tahoma" w:hAnsi="Tahoma" w:cs="Tahoma"/>
      <w:spacing w:val="-5"/>
      <w:sz w:val="16"/>
      <w:szCs w:val="16"/>
    </w:rPr>
  </w:style>
  <w:style w:type="table" w:styleId="TableGrid">
    <w:name w:val="Table Grid"/>
    <w:basedOn w:val="TableNormal"/>
    <w:rsid w:val="00861D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2A7DE9"/>
    <w:rPr>
      <w:rFonts w:ascii="Calibri Light" w:eastAsia="Times New Roman" w:hAnsi="Calibri Light" w:cs="Times New Roman"/>
      <w:b/>
      <w:bCs/>
      <w:spacing w:val="-5"/>
      <w:kern w:val="32"/>
      <w:sz w:val="32"/>
      <w:szCs w:val="32"/>
    </w:rPr>
  </w:style>
  <w:style w:type="character" w:styleId="Emphasis">
    <w:name w:val="Emphasis"/>
    <w:qFormat/>
    <w:rsid w:val="00801C1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54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vance\Desktop\YPD%20Fax%20Cover%20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59E008-0E22-49BC-A859-E554E4106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YPD Fax Cover Sheet</Template>
  <TotalTime>5415</TotalTime>
  <Pages>4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BIWEEKLY TIMESHEET</vt:lpstr>
    </vt:vector>
  </TitlesOfParts>
  <Company>Washtenaw County</Company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BIWEEKLY TIMESHEET</dc:title>
  <dc:subject/>
  <dc:creator>dvance</dc:creator>
  <cp:keywords/>
  <dc:description/>
  <cp:lastModifiedBy>Courtney Stinson</cp:lastModifiedBy>
  <cp:revision>107</cp:revision>
  <cp:lastPrinted>2026-02-28T05:15:00Z</cp:lastPrinted>
  <dcterms:created xsi:type="dcterms:W3CDTF">2026-02-19T05:23:00Z</dcterms:created>
  <dcterms:modified xsi:type="dcterms:W3CDTF">2026-03-01T07:02:00Z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-1147586376</vt:i4>
  </property>
</Properties>
</file>